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E96055" w14:textId="4A85CA2D" w:rsidR="00FF3983" w:rsidRDefault="008C3973" w:rsidP="00A77977">
      <w:pPr>
        <w:tabs>
          <w:tab w:val="left" w:pos="2718"/>
        </w:tabs>
        <w:jc w:val="center"/>
        <w:rPr>
          <w:rFonts w:ascii="Verdana" w:hAnsi="Verdana"/>
          <w:sz w:val="22"/>
          <w:szCs w:val="22"/>
          <w:lang w:val="es-CR"/>
        </w:rPr>
      </w:pPr>
      <w:r>
        <w:rPr>
          <w:noProof/>
        </w:rPr>
        <w:drawing>
          <wp:inline distT="0" distB="0" distL="0" distR="0" wp14:anchorId="7DED1DF9" wp14:editId="5B535E3E">
            <wp:extent cx="2818275" cy="2847975"/>
            <wp:effectExtent l="114300" t="101600" r="115570" b="136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alphaModFix/>
                      <a:extLst>
                        <a:ext uri="{BEBA8EAE-BF5A-486C-A8C5-ECC9F3942E4B}">
                          <a14:imgProps xmlns:a14="http://schemas.microsoft.com/office/drawing/2010/main">
                            <a14:imgLayer r:embed="rId10">
                              <a14:imgEffect>
                                <a14:artisticTexturizer/>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2821215" cy="2850946"/>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9AA0B46" w14:textId="5B7F379F" w:rsidR="00A77977" w:rsidRPr="00A77977" w:rsidRDefault="00A77977" w:rsidP="00A77977">
      <w:pPr>
        <w:rPr>
          <w:rFonts w:ascii="Verdana" w:hAnsi="Verdana"/>
          <w:sz w:val="22"/>
          <w:szCs w:val="22"/>
          <w:lang w:val="es-CR"/>
        </w:rPr>
      </w:pPr>
    </w:p>
    <w:p w14:paraId="3A85BBA2" w14:textId="377C0CC5" w:rsidR="00A77977" w:rsidRPr="00A77977" w:rsidRDefault="00A77977" w:rsidP="00A77977">
      <w:pPr>
        <w:rPr>
          <w:rFonts w:ascii="Verdana" w:hAnsi="Verdana"/>
          <w:sz w:val="22"/>
          <w:szCs w:val="22"/>
          <w:lang w:val="es-CR"/>
        </w:rPr>
      </w:pPr>
    </w:p>
    <w:p w14:paraId="3258E96F" w14:textId="15DB3C2C" w:rsidR="00A77977" w:rsidRPr="00A77977" w:rsidRDefault="00A77977" w:rsidP="00A77977">
      <w:pPr>
        <w:pStyle w:val="Piedepgina"/>
        <w:pBdr>
          <w:top w:val="single" w:sz="4" w:space="1" w:color="auto"/>
        </w:pBdr>
        <w:rPr>
          <w:rFonts w:asciiTheme="minorHAnsi" w:hAnsiTheme="minorHAnsi" w:cstheme="minorHAnsi"/>
          <w:b w:val="0"/>
          <w:bCs/>
          <w:sz w:val="24"/>
          <w:szCs w:val="24"/>
        </w:rPr>
      </w:pPr>
      <w:r w:rsidRPr="00A77977">
        <w:rPr>
          <w:rFonts w:asciiTheme="minorHAnsi" w:hAnsiTheme="minorHAnsi" w:cstheme="minorHAnsi"/>
          <w:b w:val="0"/>
          <w:bCs/>
          <w:sz w:val="24"/>
          <w:szCs w:val="24"/>
          <w:lang w:val="es-ES_tradnl"/>
        </w:rPr>
        <w:t>Doctora en Derecho de la Universidad Libre de Colombia, Tesis Doctoral en Derecho Empresarial y Derechos Humanos</w:t>
      </w:r>
      <w:r w:rsidR="005D563F">
        <w:rPr>
          <w:rFonts w:asciiTheme="minorHAnsi" w:hAnsiTheme="minorHAnsi" w:cstheme="minorHAnsi"/>
          <w:b w:val="0"/>
          <w:bCs/>
          <w:sz w:val="24"/>
          <w:szCs w:val="24"/>
          <w:lang w:val="es-ES_tradnl"/>
        </w:rPr>
        <w:t>, Tesis Cum Laudes Probatus</w:t>
      </w:r>
      <w:r w:rsidRPr="00A77977">
        <w:rPr>
          <w:rFonts w:asciiTheme="minorHAnsi" w:hAnsiTheme="minorHAnsi" w:cstheme="minorHAnsi"/>
          <w:b w:val="0"/>
          <w:bCs/>
          <w:sz w:val="24"/>
          <w:szCs w:val="24"/>
          <w:lang w:val="es-ES_tradnl"/>
        </w:rPr>
        <w:t>. Magister en Administración y Derecho Empresarial (MBA), Tesis Cum Laudes Probatus, Universidad Libre de Costa Rica. Gestora de Proyectos Certificada (GBSS). Especializada en Propiedad Intelectual de la Universidad Complutense de Madrid. Abogada, Tesis Laureada de la Universidad Libre de Colombia. Conciliadora, Auditora Interna BASC. Par evaluador reconocida por Minciencias e Investigadora Asociada Minciencias. Autora y Editora de la Colección de Libros “Derechos Humanos y Construcción de Paz”,</w:t>
      </w:r>
      <w:r w:rsidR="00072791">
        <w:rPr>
          <w:rFonts w:asciiTheme="minorHAnsi" w:hAnsiTheme="minorHAnsi" w:cstheme="minorHAnsi"/>
          <w:b w:val="0"/>
          <w:bCs/>
          <w:sz w:val="24"/>
          <w:szCs w:val="24"/>
          <w:lang w:val="es-ES_tradnl"/>
        </w:rPr>
        <w:t xml:space="preserve"> </w:t>
      </w:r>
      <w:r w:rsidRPr="00A77977">
        <w:rPr>
          <w:rFonts w:asciiTheme="minorHAnsi" w:hAnsiTheme="minorHAnsi" w:cstheme="minorHAnsi"/>
          <w:b w:val="0"/>
          <w:bCs/>
          <w:sz w:val="24"/>
          <w:szCs w:val="24"/>
          <w:lang w:val="es-ES_tradnl"/>
        </w:rPr>
        <w:t xml:space="preserve">en la línea de investigación de Empresa y Derechos Humanos, en particular el estudio de la lex mercatoria y el impacto de las actividades de las empresas transnacionales por violaciones a los </w:t>
      </w:r>
      <w:r w:rsidR="009428EC">
        <w:rPr>
          <w:rFonts w:asciiTheme="minorHAnsi" w:hAnsiTheme="minorHAnsi" w:cstheme="minorHAnsi"/>
          <w:b w:val="0"/>
          <w:bCs/>
          <w:sz w:val="24"/>
          <w:szCs w:val="24"/>
          <w:lang w:val="es-ES_tradnl"/>
        </w:rPr>
        <w:t>D</w:t>
      </w:r>
      <w:r w:rsidRPr="00A77977">
        <w:rPr>
          <w:rFonts w:asciiTheme="minorHAnsi" w:hAnsiTheme="minorHAnsi" w:cstheme="minorHAnsi"/>
          <w:b w:val="0"/>
          <w:bCs/>
          <w:sz w:val="24"/>
          <w:szCs w:val="24"/>
          <w:lang w:val="es-ES_tradnl"/>
        </w:rPr>
        <w:t xml:space="preserve">erechos </w:t>
      </w:r>
      <w:r w:rsidR="009428EC">
        <w:rPr>
          <w:rFonts w:asciiTheme="minorHAnsi" w:hAnsiTheme="minorHAnsi" w:cstheme="minorHAnsi"/>
          <w:b w:val="0"/>
          <w:bCs/>
          <w:sz w:val="24"/>
          <w:szCs w:val="24"/>
          <w:lang w:val="es-ES_tradnl"/>
        </w:rPr>
        <w:t>H</w:t>
      </w:r>
      <w:r w:rsidRPr="00A77977">
        <w:rPr>
          <w:rFonts w:asciiTheme="minorHAnsi" w:hAnsiTheme="minorHAnsi" w:cstheme="minorHAnsi"/>
          <w:b w:val="0"/>
          <w:bCs/>
          <w:sz w:val="24"/>
          <w:szCs w:val="24"/>
          <w:lang w:val="es-ES_tradnl"/>
        </w:rPr>
        <w:t xml:space="preserve">umanos, </w:t>
      </w:r>
      <w:r w:rsidR="009428EC">
        <w:rPr>
          <w:rFonts w:asciiTheme="minorHAnsi" w:hAnsiTheme="minorHAnsi" w:cstheme="minorHAnsi"/>
          <w:b w:val="0"/>
          <w:bCs/>
          <w:sz w:val="24"/>
          <w:szCs w:val="24"/>
          <w:lang w:val="es-ES_tradnl"/>
        </w:rPr>
        <w:t>d</w:t>
      </w:r>
      <w:r w:rsidRPr="00A77977">
        <w:rPr>
          <w:rFonts w:asciiTheme="minorHAnsi" w:hAnsiTheme="minorHAnsi" w:cstheme="minorHAnsi"/>
          <w:b w:val="0"/>
          <w:bCs/>
          <w:sz w:val="24"/>
          <w:szCs w:val="24"/>
          <w:lang w:val="es-ES_tradnl"/>
        </w:rPr>
        <w:t xml:space="preserve">el </w:t>
      </w:r>
      <w:r w:rsidRPr="00A77977">
        <w:rPr>
          <w:rFonts w:asciiTheme="minorHAnsi" w:hAnsiTheme="minorHAnsi" w:cstheme="minorHAnsi"/>
          <w:b w:val="0"/>
          <w:bCs/>
          <w:sz w:val="24"/>
          <w:szCs w:val="24"/>
        </w:rPr>
        <w:t xml:space="preserve">proceso de negociación y del Tratado Vinculante sobre </w:t>
      </w:r>
      <w:r w:rsidR="009428EC">
        <w:rPr>
          <w:rFonts w:asciiTheme="minorHAnsi" w:hAnsiTheme="minorHAnsi" w:cstheme="minorHAnsi"/>
          <w:b w:val="0"/>
          <w:bCs/>
          <w:sz w:val="24"/>
          <w:szCs w:val="24"/>
        </w:rPr>
        <w:t>E</w:t>
      </w:r>
      <w:r w:rsidRPr="00A77977">
        <w:rPr>
          <w:rFonts w:asciiTheme="minorHAnsi" w:hAnsiTheme="minorHAnsi" w:cstheme="minorHAnsi"/>
          <w:b w:val="0"/>
          <w:bCs/>
          <w:sz w:val="24"/>
          <w:szCs w:val="24"/>
        </w:rPr>
        <w:t xml:space="preserve">mpresas </w:t>
      </w:r>
      <w:r w:rsidR="009428EC">
        <w:rPr>
          <w:rFonts w:asciiTheme="minorHAnsi" w:hAnsiTheme="minorHAnsi" w:cstheme="minorHAnsi"/>
          <w:b w:val="0"/>
          <w:bCs/>
          <w:sz w:val="24"/>
          <w:szCs w:val="24"/>
        </w:rPr>
        <w:t>T</w:t>
      </w:r>
      <w:r w:rsidRPr="00A77977">
        <w:rPr>
          <w:rFonts w:asciiTheme="minorHAnsi" w:hAnsiTheme="minorHAnsi" w:cstheme="minorHAnsi"/>
          <w:b w:val="0"/>
          <w:bCs/>
          <w:sz w:val="24"/>
          <w:szCs w:val="24"/>
        </w:rPr>
        <w:t>ransnacionales y otras empresas y los derechos humanos y los planes de acción nacionales</w:t>
      </w:r>
      <w:r w:rsidR="005D563F">
        <w:rPr>
          <w:rFonts w:asciiTheme="minorHAnsi" w:hAnsiTheme="minorHAnsi" w:cstheme="minorHAnsi"/>
          <w:b w:val="0"/>
          <w:bCs/>
          <w:sz w:val="24"/>
          <w:szCs w:val="24"/>
        </w:rPr>
        <w:t xml:space="preserve"> en Latinoamérica</w:t>
      </w:r>
      <w:r w:rsidRPr="00A77977">
        <w:rPr>
          <w:rFonts w:asciiTheme="minorHAnsi" w:hAnsiTheme="minorHAnsi" w:cstheme="minorHAnsi"/>
          <w:b w:val="0"/>
          <w:bCs/>
          <w:sz w:val="24"/>
          <w:szCs w:val="24"/>
        </w:rPr>
        <w:t>. Docente. Directora del Grupo de Investigación Socio jurídica GISCER</w:t>
      </w:r>
      <w:r w:rsidR="005D563F">
        <w:rPr>
          <w:rFonts w:asciiTheme="minorHAnsi" w:hAnsiTheme="minorHAnsi" w:cstheme="minorHAnsi"/>
          <w:b w:val="0"/>
          <w:bCs/>
          <w:sz w:val="24"/>
          <w:szCs w:val="24"/>
        </w:rPr>
        <w:t xml:space="preserve">, </w:t>
      </w:r>
      <w:proofErr w:type="gramStart"/>
      <w:r w:rsidR="005D563F">
        <w:rPr>
          <w:rFonts w:asciiTheme="minorHAnsi" w:hAnsiTheme="minorHAnsi" w:cstheme="minorHAnsi"/>
          <w:b w:val="0"/>
          <w:bCs/>
          <w:sz w:val="24"/>
          <w:szCs w:val="24"/>
        </w:rPr>
        <w:t>Directora</w:t>
      </w:r>
      <w:proofErr w:type="gramEnd"/>
      <w:r w:rsidR="005D563F">
        <w:rPr>
          <w:rFonts w:asciiTheme="minorHAnsi" w:hAnsiTheme="minorHAnsi" w:cstheme="minorHAnsi"/>
          <w:b w:val="0"/>
          <w:bCs/>
          <w:sz w:val="24"/>
          <w:szCs w:val="24"/>
        </w:rPr>
        <w:t xml:space="preserve"> del Centro de Investigación Sociojurídica y </w:t>
      </w:r>
      <w:r w:rsidR="009428EC">
        <w:rPr>
          <w:rFonts w:asciiTheme="minorHAnsi" w:hAnsiTheme="minorHAnsi" w:cstheme="minorHAnsi"/>
          <w:b w:val="0"/>
          <w:bCs/>
          <w:sz w:val="24"/>
          <w:szCs w:val="24"/>
        </w:rPr>
        <w:t xml:space="preserve">Coordinadora de Investigación de la Escuela de Posgrados </w:t>
      </w:r>
      <w:r w:rsidRPr="00A77977">
        <w:rPr>
          <w:rFonts w:asciiTheme="minorHAnsi" w:hAnsiTheme="minorHAnsi" w:cstheme="minorHAnsi"/>
          <w:b w:val="0"/>
          <w:bCs/>
          <w:sz w:val="24"/>
          <w:szCs w:val="24"/>
        </w:rPr>
        <w:t>de la Corporación Universitaria del Caribe, CECAR, Colombia. Investigadora del Grupo de Trabajo de CLACSO titulado “Lex Mercatoria, Derechos Humanos y Democracia”</w:t>
      </w:r>
      <w:r w:rsidR="009428EC">
        <w:rPr>
          <w:rFonts w:asciiTheme="minorHAnsi" w:hAnsiTheme="minorHAnsi" w:cstheme="minorHAnsi"/>
          <w:b w:val="0"/>
          <w:bCs/>
          <w:sz w:val="24"/>
          <w:szCs w:val="24"/>
        </w:rPr>
        <w:t xml:space="preserve"> y de la Red Iberoamericana de Investigación Socio jurídica RIBINS.</w:t>
      </w:r>
    </w:p>
    <w:p w14:paraId="57F33362" w14:textId="092002A5" w:rsidR="00A77977" w:rsidRPr="00A77977" w:rsidRDefault="00A77977" w:rsidP="00A77977">
      <w:pPr>
        <w:pStyle w:val="Piedepgina"/>
        <w:pBdr>
          <w:top w:val="single" w:sz="4" w:space="1" w:color="auto"/>
        </w:pBdr>
        <w:rPr>
          <w:rFonts w:asciiTheme="minorHAnsi" w:hAnsiTheme="minorHAnsi" w:cstheme="minorHAnsi"/>
          <w:b w:val="0"/>
          <w:bCs/>
          <w:sz w:val="24"/>
          <w:szCs w:val="24"/>
          <w:lang w:val="en-US"/>
        </w:rPr>
      </w:pPr>
      <w:r w:rsidRPr="00A77977">
        <w:rPr>
          <w:rFonts w:asciiTheme="minorHAnsi" w:hAnsiTheme="minorHAnsi" w:cstheme="minorHAnsi"/>
          <w:b w:val="0"/>
          <w:bCs/>
          <w:sz w:val="24"/>
          <w:szCs w:val="24"/>
          <w:lang w:val="en-US"/>
        </w:rPr>
        <w:t xml:space="preserve">Email: </w:t>
      </w:r>
      <w:hyperlink r:id="rId11" w:history="1">
        <w:r w:rsidRPr="00A77977">
          <w:rPr>
            <w:rStyle w:val="Hipervnculo"/>
            <w:rFonts w:asciiTheme="minorHAnsi" w:hAnsiTheme="minorHAnsi" w:cstheme="minorHAnsi"/>
            <w:b w:val="0"/>
            <w:bCs/>
            <w:sz w:val="24"/>
            <w:szCs w:val="24"/>
            <w:lang w:val="en-US"/>
          </w:rPr>
          <w:t>beronica.narvaez@cecar.edu.co</w:t>
        </w:r>
      </w:hyperlink>
    </w:p>
    <w:p w14:paraId="365B9B55" w14:textId="0F3DFBD7" w:rsidR="00A77977" w:rsidRPr="00A77977" w:rsidRDefault="00A77977" w:rsidP="00A77977">
      <w:pPr>
        <w:pStyle w:val="Piedepgina"/>
        <w:pBdr>
          <w:top w:val="single" w:sz="4" w:space="1" w:color="auto"/>
        </w:pBdr>
        <w:rPr>
          <w:rFonts w:asciiTheme="minorHAnsi" w:hAnsiTheme="minorHAnsi" w:cstheme="minorHAnsi"/>
          <w:b w:val="0"/>
          <w:bCs/>
          <w:sz w:val="24"/>
          <w:szCs w:val="24"/>
          <w:lang w:val="es-CO"/>
        </w:rPr>
      </w:pPr>
      <w:r w:rsidRPr="00A77977">
        <w:rPr>
          <w:rFonts w:asciiTheme="minorHAnsi" w:hAnsiTheme="minorHAnsi" w:cstheme="minorHAnsi"/>
          <w:b w:val="0"/>
          <w:bCs/>
          <w:sz w:val="24"/>
          <w:szCs w:val="24"/>
          <w:lang w:val="es-CO"/>
        </w:rPr>
        <w:t xml:space="preserve">Celular: 3016351156. </w:t>
      </w:r>
    </w:p>
    <w:p w14:paraId="6A764684" w14:textId="66D420F3" w:rsidR="00A77977" w:rsidRPr="00A77977" w:rsidRDefault="00A77977" w:rsidP="00A77977">
      <w:pPr>
        <w:pStyle w:val="Piedepgina"/>
        <w:pBdr>
          <w:top w:val="single" w:sz="4" w:space="1" w:color="auto"/>
        </w:pBdr>
        <w:rPr>
          <w:rFonts w:asciiTheme="minorHAnsi" w:hAnsiTheme="minorHAnsi" w:cstheme="minorHAnsi"/>
          <w:b w:val="0"/>
          <w:bCs/>
          <w:sz w:val="24"/>
          <w:szCs w:val="24"/>
          <w:lang w:val="es-CO"/>
        </w:rPr>
      </w:pPr>
      <w:r w:rsidRPr="00A77977">
        <w:rPr>
          <w:rFonts w:asciiTheme="minorHAnsi" w:hAnsiTheme="minorHAnsi" w:cstheme="minorHAnsi"/>
          <w:b w:val="0"/>
          <w:bCs/>
          <w:sz w:val="24"/>
          <w:szCs w:val="24"/>
          <w:lang w:val="es-CO"/>
        </w:rPr>
        <w:t>Cvlac:</w:t>
      </w:r>
      <w:hyperlink r:id="rId12" w:history="1">
        <w:r w:rsidRPr="00A77977">
          <w:rPr>
            <w:rStyle w:val="Hipervnculo"/>
            <w:rFonts w:asciiTheme="minorHAnsi" w:hAnsiTheme="minorHAnsi" w:cstheme="minorHAnsi"/>
            <w:b w:val="0"/>
            <w:bCs/>
            <w:sz w:val="24"/>
            <w:szCs w:val="24"/>
            <w:lang w:val="es-CO"/>
          </w:rPr>
          <w:t>http://scienti.colciencias.gov.co:8081/cvlac/visualizador/generarCurriculoCv.do?cod_rh=0001533896</w:t>
        </w:r>
      </w:hyperlink>
    </w:p>
    <w:p w14:paraId="65DB7C3D" w14:textId="77777777" w:rsidR="00321A48" w:rsidRDefault="00A77977" w:rsidP="00A77977">
      <w:pPr>
        <w:pStyle w:val="Piedepgina"/>
        <w:pBdr>
          <w:top w:val="single" w:sz="4" w:space="1" w:color="auto"/>
        </w:pBdr>
        <w:rPr>
          <w:rFonts w:asciiTheme="minorHAnsi" w:hAnsiTheme="minorHAnsi" w:cstheme="minorHAnsi"/>
          <w:b w:val="0"/>
          <w:bCs/>
          <w:sz w:val="24"/>
          <w:szCs w:val="24"/>
          <w:lang w:val="en-US"/>
        </w:rPr>
      </w:pPr>
      <w:r w:rsidRPr="00A77977">
        <w:rPr>
          <w:rFonts w:asciiTheme="minorHAnsi" w:hAnsiTheme="minorHAnsi" w:cstheme="minorHAnsi"/>
          <w:b w:val="0"/>
          <w:bCs/>
          <w:sz w:val="24"/>
          <w:szCs w:val="24"/>
          <w:lang w:val="en-US"/>
        </w:rPr>
        <w:t xml:space="preserve">Scholar: </w:t>
      </w:r>
      <w:hyperlink r:id="rId13" w:history="1">
        <w:r w:rsidRPr="00A77977">
          <w:rPr>
            <w:rStyle w:val="Hipervnculo"/>
            <w:rFonts w:asciiTheme="minorHAnsi" w:hAnsiTheme="minorHAnsi" w:cstheme="minorHAnsi"/>
            <w:b w:val="0"/>
            <w:bCs/>
            <w:sz w:val="24"/>
            <w:szCs w:val="24"/>
            <w:lang w:val="en-US"/>
          </w:rPr>
          <w:t>https://scholar.google.es/citations?user=TrDGUwUAAAAJ&amp;hl=es</w:t>
        </w:r>
      </w:hyperlink>
    </w:p>
    <w:p w14:paraId="4C3D8B7B" w14:textId="7BF1FBC9" w:rsidR="00321A48" w:rsidRDefault="00321A48" w:rsidP="00321A48">
      <w:pPr>
        <w:pStyle w:val="Piedepgina"/>
        <w:pBdr>
          <w:top w:val="single" w:sz="4" w:space="1" w:color="auto"/>
        </w:pBdr>
        <w:jc w:val="left"/>
      </w:pPr>
      <w:r w:rsidRPr="00321A48">
        <w:rPr>
          <w:rFonts w:asciiTheme="minorHAnsi" w:hAnsiTheme="minorHAnsi" w:cstheme="minorHAnsi"/>
          <w:b w:val="0"/>
          <w:bCs/>
          <w:sz w:val="24"/>
          <w:szCs w:val="24"/>
          <w:lang w:val="es-CO"/>
        </w:rPr>
        <w:t xml:space="preserve">Colección Derechos Humanos y Construcción de Paz: </w:t>
      </w:r>
      <w:r w:rsidR="00A77977" w:rsidRPr="00A77977">
        <w:rPr>
          <w:rFonts w:asciiTheme="minorHAnsi" w:hAnsiTheme="minorHAnsi" w:cstheme="minorHAnsi"/>
          <w:b w:val="0"/>
          <w:bCs/>
          <w:sz w:val="24"/>
          <w:szCs w:val="24"/>
          <w:lang w:val="it-IT"/>
        </w:rPr>
        <w:t xml:space="preserve">  </w:t>
      </w:r>
      <w:hyperlink r:id="rId14" w:history="1">
        <w:r w:rsidRPr="0094078E">
          <w:rPr>
            <w:rStyle w:val="Hipervnculo"/>
            <w:rFonts w:asciiTheme="minorHAnsi" w:hAnsiTheme="minorHAnsi" w:cstheme="minorHAnsi"/>
            <w:b w:val="0"/>
            <w:bCs/>
            <w:sz w:val="24"/>
            <w:szCs w:val="24"/>
            <w:lang w:val="it-IT"/>
          </w:rPr>
          <w:t>https://libros.cecar.edu.co/index.php/CECAR/catalog/series/derhcp</w:t>
        </w:r>
      </w:hyperlink>
    </w:p>
    <w:p w14:paraId="1729961C" w14:textId="77777777" w:rsidR="005D563F" w:rsidRDefault="005D563F" w:rsidP="00321A48">
      <w:pPr>
        <w:pStyle w:val="Piedepgina"/>
        <w:pBdr>
          <w:top w:val="single" w:sz="4" w:space="1" w:color="auto"/>
        </w:pBdr>
        <w:jc w:val="left"/>
      </w:pPr>
    </w:p>
    <w:p w14:paraId="13476246" w14:textId="11D658D5" w:rsidR="005D563F" w:rsidRDefault="005D563F" w:rsidP="00321A48">
      <w:pPr>
        <w:pStyle w:val="Piedepgina"/>
        <w:pBdr>
          <w:top w:val="single" w:sz="4" w:space="1" w:color="auto"/>
        </w:pBdr>
        <w:jc w:val="left"/>
      </w:pPr>
      <w:r>
        <w:t>Ponencia: Responsabilidad de las Empresas ante violaciones de Derechos Humanos en el Siglo XXI</w:t>
      </w:r>
    </w:p>
    <w:p w14:paraId="02B55A40" w14:textId="7984BB5C" w:rsidR="005D563F" w:rsidRDefault="005D563F" w:rsidP="00321A48">
      <w:pPr>
        <w:pStyle w:val="Piedepgina"/>
        <w:pBdr>
          <w:top w:val="single" w:sz="4" w:space="1" w:color="auto"/>
        </w:pBdr>
        <w:jc w:val="left"/>
        <w:rPr>
          <w:rFonts w:asciiTheme="minorHAnsi" w:hAnsiTheme="minorHAnsi" w:cstheme="minorHAnsi"/>
          <w:b w:val="0"/>
          <w:bCs/>
          <w:sz w:val="24"/>
          <w:szCs w:val="24"/>
          <w:lang w:val="it-IT"/>
        </w:rPr>
      </w:pPr>
    </w:p>
    <w:p w14:paraId="567C1A81" w14:textId="26C0C475" w:rsidR="00A77977" w:rsidRPr="00321A48" w:rsidRDefault="00A77977" w:rsidP="00A77977">
      <w:pPr>
        <w:pStyle w:val="Piedepgina"/>
        <w:pBdr>
          <w:top w:val="single" w:sz="4" w:space="1" w:color="auto"/>
        </w:pBdr>
        <w:rPr>
          <w:rFonts w:asciiTheme="minorHAnsi" w:hAnsiTheme="minorHAnsi" w:cstheme="minorHAnsi"/>
          <w:b w:val="0"/>
          <w:bCs/>
          <w:sz w:val="24"/>
          <w:szCs w:val="24"/>
          <w:lang w:val="es-CO"/>
        </w:rPr>
      </w:pPr>
      <w:r w:rsidRPr="00A77977">
        <w:rPr>
          <w:rFonts w:asciiTheme="minorHAnsi" w:hAnsiTheme="minorHAnsi" w:cstheme="minorHAnsi"/>
          <w:b w:val="0"/>
          <w:bCs/>
          <w:sz w:val="24"/>
          <w:szCs w:val="24"/>
          <w:lang w:val="it-IT"/>
        </w:rPr>
        <w:t xml:space="preserve">    </w:t>
      </w:r>
    </w:p>
    <w:p w14:paraId="2D02B005" w14:textId="5B276A1C" w:rsidR="00A77977" w:rsidRPr="00321A48" w:rsidRDefault="00A77977" w:rsidP="00A77977">
      <w:pPr>
        <w:rPr>
          <w:rFonts w:asciiTheme="minorHAnsi" w:hAnsiTheme="minorHAnsi" w:cstheme="minorHAnsi"/>
          <w:bCs/>
          <w:sz w:val="24"/>
          <w:szCs w:val="24"/>
          <w:lang w:val="es-CO"/>
        </w:rPr>
      </w:pPr>
    </w:p>
    <w:p w14:paraId="121E9A27" w14:textId="3B0C85D0" w:rsidR="00A77977" w:rsidRPr="00321A48" w:rsidRDefault="00A77977" w:rsidP="00A77977">
      <w:pPr>
        <w:tabs>
          <w:tab w:val="left" w:pos="1860"/>
        </w:tabs>
        <w:rPr>
          <w:rFonts w:ascii="Verdana" w:hAnsi="Verdana"/>
          <w:sz w:val="22"/>
          <w:szCs w:val="22"/>
          <w:lang w:val="es-CO"/>
        </w:rPr>
      </w:pPr>
      <w:r w:rsidRPr="00321A48">
        <w:rPr>
          <w:rFonts w:ascii="Verdana" w:hAnsi="Verdana"/>
          <w:sz w:val="22"/>
          <w:szCs w:val="22"/>
          <w:lang w:val="es-CO"/>
        </w:rPr>
        <w:tab/>
      </w:r>
    </w:p>
    <w:sectPr w:rsidR="00A77977" w:rsidRPr="00321A48" w:rsidSect="005B6F59">
      <w:headerReference w:type="default" r:id="rId15"/>
      <w:footerReference w:type="even" r:id="rId16"/>
      <w:footerReference w:type="default" r:id="rId17"/>
      <w:headerReference w:type="first" r:id="rId18"/>
      <w:pgSz w:w="11906" w:h="16838"/>
      <w:pgMar w:top="567" w:right="1627" w:bottom="992" w:left="1644" w:header="964" w:footer="96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0609C9" w14:textId="77777777" w:rsidR="00840657" w:rsidRDefault="00840657">
      <w:r>
        <w:separator/>
      </w:r>
    </w:p>
  </w:endnote>
  <w:endnote w:type="continuationSeparator" w:id="0">
    <w:p w14:paraId="4AF1CF31" w14:textId="77777777" w:rsidR="00840657" w:rsidRDefault="008406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0000500000000020000"/>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584C2" w14:textId="77777777" w:rsidR="00B813EE" w:rsidRDefault="00B813EE" w:rsidP="000A3DB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1EB0E8" w14:textId="77777777" w:rsidR="00B813EE" w:rsidRDefault="00B813EE" w:rsidP="006655E5">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CB10DC" w14:textId="0413D765" w:rsidR="00B813EE" w:rsidRDefault="00B813EE" w:rsidP="000A3DBE">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C2713">
      <w:rPr>
        <w:rStyle w:val="Nmerodepgina"/>
        <w:noProof/>
      </w:rPr>
      <w:t>6</w:t>
    </w:r>
    <w:r>
      <w:rPr>
        <w:rStyle w:val="Nmerodepgina"/>
      </w:rPr>
      <w:fldChar w:fldCharType="end"/>
    </w:r>
  </w:p>
  <w:p w14:paraId="33CD51E2" w14:textId="77777777" w:rsidR="00B813EE" w:rsidRDefault="00B813EE" w:rsidP="006655E5">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7D31F6" w14:textId="77777777" w:rsidR="00840657" w:rsidRDefault="00840657">
      <w:r>
        <w:separator/>
      </w:r>
    </w:p>
  </w:footnote>
  <w:footnote w:type="continuationSeparator" w:id="0">
    <w:p w14:paraId="797E57A0" w14:textId="77777777" w:rsidR="00840657" w:rsidRDefault="008406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7340"/>
      <w:gridCol w:w="1295"/>
    </w:tblGrid>
    <w:tr w:rsidR="00B813EE" w:rsidRPr="00EC61B9" w14:paraId="173398E7" w14:textId="77777777" w:rsidTr="004A6EBF">
      <w:trPr>
        <w:trHeight w:val="475"/>
      </w:trPr>
      <w:sdt>
        <w:sdtPr>
          <w:rPr>
            <w:rFonts w:ascii="Palatino Linotype" w:hAnsi="Palatino Linotype"/>
            <w:caps/>
            <w:color w:val="FFFFFF" w:themeColor="background1"/>
            <w:sz w:val="32"/>
            <w:szCs w:val="32"/>
          </w:rPr>
          <w:alias w:val="Título"/>
          <w:id w:val="1664892399"/>
          <w:dataBinding w:prefixMappings="xmlns:ns0='http://schemas.openxmlformats.org/package/2006/metadata/core-properties' xmlns:ns1='http://purl.org/dc/elements/1.1/'" w:xpath="/ns0:coreProperties[1]/ns1:title[1]" w:storeItemID="{6C3C8BC8-F283-45AE-878A-BAB7291924A1}"/>
          <w:text/>
        </w:sdtPr>
        <w:sdtContent>
          <w:tc>
            <w:tcPr>
              <w:tcW w:w="4250" w:type="pct"/>
              <w:shd w:val="clear" w:color="auto" w:fill="4C5A6A" w:themeFill="accent4"/>
              <w:vAlign w:val="center"/>
            </w:tcPr>
            <w:p w14:paraId="1B8ECD0B" w14:textId="78E453C0" w:rsidR="00B813EE" w:rsidRPr="00EC61B9" w:rsidRDefault="00FC474D" w:rsidP="004A6EBF">
              <w:pPr>
                <w:pStyle w:val="Encabezado"/>
                <w:jc w:val="right"/>
                <w:rPr>
                  <w:rFonts w:ascii="Palatino Linotype" w:hAnsi="Palatino Linotype"/>
                  <w:caps/>
                  <w:color w:val="FFFFFF" w:themeColor="background1"/>
                </w:rPr>
              </w:pPr>
              <w:r>
                <w:rPr>
                  <w:rFonts w:ascii="Palatino Linotype" w:hAnsi="Palatino Linotype"/>
                  <w:caps/>
                  <w:color w:val="FFFFFF" w:themeColor="background1"/>
                  <w:sz w:val="32"/>
                  <w:szCs w:val="32"/>
                </w:rPr>
                <w:t>BERÓNICA NARVÁEZ MERCADO</w:t>
              </w:r>
            </w:p>
          </w:tc>
        </w:sdtContent>
      </w:sdt>
      <w:sdt>
        <w:sdtPr>
          <w:rPr>
            <w:rFonts w:ascii="Palatino Linotype" w:hAnsi="Palatino Linotype"/>
            <w:color w:val="FFFFFF" w:themeColor="background1"/>
          </w:rPr>
          <w:alias w:val="Fecha"/>
          <w:id w:val="1247076108"/>
          <w:showingPlcHdr/>
          <w:dataBinding w:prefixMappings="xmlns:ns0='http://schemas.microsoft.com/office/2006/coverPageProps'" w:xpath="/ns0:CoverPageProperties[1]/ns0:PublishDate[1]" w:storeItemID="{55AF091B-3C7A-41E3-B477-F2FDAA23CFDA}"/>
          <w:date w:fullDate="2013-01-01T00:00:00Z">
            <w:dateFormat w:val="d 'de' MMMM 'de' yyyy"/>
            <w:lid w:val="es-ES"/>
            <w:storeMappedDataAs w:val="dateTime"/>
            <w:calendar w:val="gregorian"/>
          </w:date>
        </w:sdtPr>
        <w:sdtContent>
          <w:tc>
            <w:tcPr>
              <w:tcW w:w="750" w:type="pct"/>
              <w:shd w:val="clear" w:color="auto" w:fill="292934" w:themeFill="text1"/>
              <w:vAlign w:val="center"/>
            </w:tcPr>
            <w:p w14:paraId="505CE7C0" w14:textId="77777777" w:rsidR="00B813EE" w:rsidRPr="00EC61B9" w:rsidRDefault="00B813EE" w:rsidP="004A6EBF">
              <w:pPr>
                <w:pStyle w:val="Encabezado"/>
                <w:jc w:val="right"/>
                <w:rPr>
                  <w:rFonts w:ascii="Palatino Linotype" w:hAnsi="Palatino Linotype"/>
                  <w:color w:val="FFFFFF" w:themeColor="background1"/>
                </w:rPr>
              </w:pPr>
              <w:r>
                <w:rPr>
                  <w:rFonts w:ascii="Palatino Linotype" w:hAnsi="Palatino Linotype"/>
                  <w:color w:val="FFFFFF" w:themeColor="background1"/>
                </w:rPr>
                <w:t xml:space="preserve">     </w:t>
              </w:r>
            </w:p>
          </w:tc>
        </w:sdtContent>
      </w:sdt>
    </w:tr>
  </w:tbl>
  <w:p w14:paraId="30FDCBB3" w14:textId="09471356" w:rsidR="00CC25C8" w:rsidRDefault="00B813EE" w:rsidP="00CC25C8">
    <w:pPr>
      <w:pStyle w:val="Piedepgina"/>
      <w:pBdr>
        <w:top w:val="single" w:sz="4" w:space="1" w:color="auto"/>
      </w:pBdr>
      <w:rPr>
        <w:lang w:val="en-US"/>
      </w:rPr>
    </w:pPr>
    <w:r>
      <w:rPr>
        <w:lang w:val="es-ES_tradnl"/>
      </w:rPr>
      <w:t xml:space="preserve">Doctorante en Derecho, Magister en Administración y Derecho Empresarial (MBA), Especialista en Gestión de Proyectos (GBSS), Abogada, </w:t>
    </w:r>
    <w:r w:rsidR="00FD457D">
      <w:rPr>
        <w:lang w:val="es-ES_tradnl"/>
      </w:rPr>
      <w:t xml:space="preserve">Conciliadora, </w:t>
    </w:r>
    <w:r>
      <w:rPr>
        <w:lang w:val="es-ES_tradnl"/>
      </w:rPr>
      <w:t>Auditora Interna (BASC), Coach, Docente Universitaria e Investigadora</w:t>
    </w:r>
    <w:r w:rsidR="00CC25C8">
      <w:rPr>
        <w:lang w:val="es-ES_tradnl"/>
      </w:rPr>
      <w:t xml:space="preserve"> Asociada Colciencias-Minciencias</w:t>
    </w:r>
    <w:r>
      <w:rPr>
        <w:lang w:val="es-ES_tradnl"/>
      </w:rPr>
      <w:t xml:space="preserve">, </w:t>
    </w:r>
    <w:r w:rsidR="00FD457D">
      <w:rPr>
        <w:lang w:val="es-ES_tradnl"/>
      </w:rPr>
      <w:t>20</w:t>
    </w:r>
    <w:r>
      <w:rPr>
        <w:lang w:val="es-ES_tradnl"/>
      </w:rPr>
      <w:t xml:space="preserve"> años de experiencia. </w:t>
    </w:r>
    <w:r w:rsidRPr="00CC25C8">
      <w:rPr>
        <w:lang w:val="en-US"/>
      </w:rPr>
      <w:t xml:space="preserve">Email: </w:t>
    </w:r>
    <w:hyperlink r:id="rId1" w:history="1">
      <w:r w:rsidRPr="00CC25C8">
        <w:rPr>
          <w:rStyle w:val="Hipervnculo"/>
          <w:lang w:val="en-US"/>
        </w:rPr>
        <w:t>beronarvaez@gmail.com</w:t>
      </w:r>
    </w:hyperlink>
    <w:r w:rsidR="00CC25C8">
      <w:rPr>
        <w:lang w:val="en-US"/>
      </w:rPr>
      <w:t xml:space="preserve"> / </w:t>
    </w:r>
    <w:hyperlink r:id="rId2" w:history="1">
      <w:r w:rsidR="00CC25C8" w:rsidRPr="00A50484">
        <w:rPr>
          <w:rStyle w:val="Hipervnculo"/>
          <w:lang w:val="en-US"/>
        </w:rPr>
        <w:t>beronica.narvaez@cecar.edu.co</w:t>
      </w:r>
    </w:hyperlink>
    <w:r w:rsidR="00CC25C8">
      <w:rPr>
        <w:lang w:val="en-US"/>
      </w:rPr>
      <w:t xml:space="preserve"> </w:t>
    </w:r>
    <w:proofErr w:type="spellStart"/>
    <w:r w:rsidR="00CC25C8">
      <w:rPr>
        <w:lang w:val="en-US"/>
      </w:rPr>
      <w:t>Celular</w:t>
    </w:r>
    <w:proofErr w:type="spellEnd"/>
    <w:r w:rsidR="00CC25C8">
      <w:rPr>
        <w:lang w:val="en-US"/>
      </w:rPr>
      <w:t xml:space="preserve">: 3016351156. </w:t>
    </w:r>
    <w:proofErr w:type="spellStart"/>
    <w:r w:rsidR="00CC25C8" w:rsidRPr="00CC25C8">
      <w:rPr>
        <w:lang w:val="en-US"/>
      </w:rPr>
      <w:t>Cvlac</w:t>
    </w:r>
    <w:proofErr w:type="spellEnd"/>
    <w:r w:rsidR="00CC25C8" w:rsidRPr="00CC25C8">
      <w:rPr>
        <w:lang w:val="en-US"/>
      </w:rPr>
      <w:t xml:space="preserve">: </w:t>
    </w:r>
    <w:hyperlink r:id="rId3" w:history="1">
      <w:r w:rsidR="00CC25C8" w:rsidRPr="00A50484">
        <w:rPr>
          <w:rStyle w:val="Hipervnculo"/>
          <w:lang w:val="en-US"/>
        </w:rPr>
        <w:t>http://scienti.colciencias.gov.co:8081/cvlac/visualizador/generarCurriculoCv.do?cod_rh=0001533896</w:t>
      </w:r>
    </w:hyperlink>
  </w:p>
  <w:p w14:paraId="3ACFD98D" w14:textId="2BBD1A65" w:rsidR="00B813EE" w:rsidRPr="00CC25C8" w:rsidRDefault="00B813EE" w:rsidP="004A6EBF">
    <w:pPr>
      <w:pStyle w:val="Encabezado"/>
      <w:pBdr>
        <w:bottom w:val="thickThinSmallGap" w:sz="24" w:space="1" w:color="594730" w:themeColor="accent2" w:themeShade="7F"/>
      </w:pBdr>
      <w:rPr>
        <w:rFonts w:ascii="Palatino Linotype" w:hAnsi="Palatino Linotype"/>
        <w:lang w:val="en-US"/>
      </w:rPr>
    </w:pPr>
  </w:p>
  <w:p w14:paraId="0F5968E6" w14:textId="4903CB62" w:rsidR="00B813EE" w:rsidRPr="00CC25C8" w:rsidRDefault="00B813EE" w:rsidP="00EC61B9">
    <w:pPr>
      <w:pStyle w:val="Encabezado"/>
      <w:jc w:val="center"/>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4E1931" w14:textId="77777777" w:rsidR="00B813EE" w:rsidRDefault="00B813EE"/>
  <w:tbl>
    <w:tblPr>
      <w:tblW w:w="5000" w:type="pct"/>
      <w:tblLook w:val="04A0" w:firstRow="1" w:lastRow="0" w:firstColumn="1" w:lastColumn="0" w:noHBand="0" w:noVBand="1"/>
    </w:tblPr>
    <w:tblGrid>
      <w:gridCol w:w="7340"/>
      <w:gridCol w:w="1295"/>
    </w:tblGrid>
    <w:tr w:rsidR="00B813EE" w:rsidRPr="00EC61B9" w14:paraId="52423526" w14:textId="77777777">
      <w:trPr>
        <w:trHeight w:val="475"/>
      </w:trPr>
      <w:sdt>
        <w:sdtPr>
          <w:rPr>
            <w:rFonts w:ascii="Palatino Linotype" w:hAnsi="Palatino Linotype"/>
            <w:caps/>
            <w:color w:val="FFFFFF" w:themeColor="background1"/>
            <w:sz w:val="32"/>
            <w:szCs w:val="32"/>
          </w:rPr>
          <w:alias w:val="Título"/>
          <w:id w:val="1375738594"/>
          <w:dataBinding w:prefixMappings="xmlns:ns0='http://schemas.openxmlformats.org/package/2006/metadata/core-properties' xmlns:ns1='http://purl.org/dc/elements/1.1/'" w:xpath="/ns0:coreProperties[1]/ns1:title[1]" w:storeItemID="{6C3C8BC8-F283-45AE-878A-BAB7291924A1}"/>
          <w:text/>
        </w:sdtPr>
        <w:sdtContent>
          <w:tc>
            <w:tcPr>
              <w:tcW w:w="4250" w:type="pct"/>
              <w:shd w:val="clear" w:color="auto" w:fill="4C5A6A" w:themeFill="accent4"/>
              <w:vAlign w:val="center"/>
            </w:tcPr>
            <w:p w14:paraId="6556EA60" w14:textId="625F4A94" w:rsidR="00B813EE" w:rsidRPr="00EC61B9" w:rsidRDefault="00B813EE" w:rsidP="001B68B0">
              <w:pPr>
                <w:pStyle w:val="Encabezado"/>
                <w:jc w:val="right"/>
                <w:rPr>
                  <w:rFonts w:ascii="Palatino Linotype" w:hAnsi="Palatino Linotype"/>
                  <w:caps/>
                  <w:color w:val="FFFFFF" w:themeColor="background1"/>
                </w:rPr>
              </w:pPr>
              <w:r w:rsidRPr="00EC61B9">
                <w:rPr>
                  <w:rFonts w:ascii="Palatino Linotype" w:hAnsi="Palatino Linotype"/>
                  <w:caps/>
                  <w:color w:val="FFFFFF" w:themeColor="background1"/>
                  <w:sz w:val="32"/>
                  <w:szCs w:val="32"/>
                  <w:lang w:val="es-CO"/>
                </w:rPr>
                <w:t>BER</w:t>
              </w:r>
              <w:r w:rsidR="00FC474D">
                <w:rPr>
                  <w:rFonts w:ascii="Palatino Linotype" w:hAnsi="Palatino Linotype"/>
                  <w:caps/>
                  <w:color w:val="FFFFFF" w:themeColor="background1"/>
                  <w:sz w:val="32"/>
                  <w:szCs w:val="32"/>
                  <w:lang w:val="es-CO"/>
                </w:rPr>
                <w:t>Ó</w:t>
              </w:r>
              <w:r w:rsidRPr="00EC61B9">
                <w:rPr>
                  <w:rFonts w:ascii="Palatino Linotype" w:hAnsi="Palatino Linotype"/>
                  <w:caps/>
                  <w:color w:val="FFFFFF" w:themeColor="background1"/>
                  <w:sz w:val="32"/>
                  <w:szCs w:val="32"/>
                  <w:lang w:val="es-CO"/>
                </w:rPr>
                <w:t>NICA NARV</w:t>
              </w:r>
              <w:r w:rsidR="00FC474D">
                <w:rPr>
                  <w:rFonts w:ascii="Palatino Linotype" w:hAnsi="Palatino Linotype"/>
                  <w:caps/>
                  <w:color w:val="FFFFFF" w:themeColor="background1"/>
                  <w:sz w:val="32"/>
                  <w:szCs w:val="32"/>
                  <w:lang w:val="es-CO"/>
                </w:rPr>
                <w:t>Á</w:t>
              </w:r>
              <w:r w:rsidRPr="00EC61B9">
                <w:rPr>
                  <w:rFonts w:ascii="Palatino Linotype" w:hAnsi="Palatino Linotype"/>
                  <w:caps/>
                  <w:color w:val="FFFFFF" w:themeColor="background1"/>
                  <w:sz w:val="32"/>
                  <w:szCs w:val="32"/>
                  <w:lang w:val="es-CO"/>
                </w:rPr>
                <w:t>EZ MERCADO</w:t>
              </w:r>
            </w:p>
          </w:tc>
        </w:sdtContent>
      </w:sdt>
      <w:sdt>
        <w:sdtPr>
          <w:rPr>
            <w:rFonts w:ascii="Palatino Linotype" w:hAnsi="Palatino Linotype"/>
            <w:color w:val="FFFFFF" w:themeColor="background1"/>
          </w:rPr>
          <w:alias w:val="Fecha"/>
          <w:id w:val="78273375"/>
          <w:showingPlcHdr/>
          <w:dataBinding w:prefixMappings="xmlns:ns0='http://schemas.microsoft.com/office/2006/coverPageProps'" w:xpath="/ns0:CoverPageProperties[1]/ns0:PublishDate[1]" w:storeItemID="{55AF091B-3C7A-41E3-B477-F2FDAA23CFDA}"/>
          <w:date w:fullDate="2013-01-01T00:00:00Z">
            <w:dateFormat w:val="d 'de' MMMM 'de' yyyy"/>
            <w:lid w:val="es-ES"/>
            <w:storeMappedDataAs w:val="dateTime"/>
            <w:calendar w:val="gregorian"/>
          </w:date>
        </w:sdtPr>
        <w:sdtContent>
          <w:tc>
            <w:tcPr>
              <w:tcW w:w="750" w:type="pct"/>
              <w:shd w:val="clear" w:color="auto" w:fill="292934" w:themeFill="text1"/>
              <w:vAlign w:val="center"/>
            </w:tcPr>
            <w:p w14:paraId="526A4768" w14:textId="0D79231E" w:rsidR="00B813EE" w:rsidRPr="00EC61B9" w:rsidRDefault="00B813EE" w:rsidP="00997030">
              <w:pPr>
                <w:pStyle w:val="Encabezado"/>
                <w:jc w:val="right"/>
                <w:rPr>
                  <w:rFonts w:ascii="Palatino Linotype" w:hAnsi="Palatino Linotype"/>
                  <w:color w:val="FFFFFF" w:themeColor="background1"/>
                </w:rPr>
              </w:pPr>
              <w:r>
                <w:rPr>
                  <w:rFonts w:ascii="Palatino Linotype" w:hAnsi="Palatino Linotype"/>
                  <w:color w:val="FFFFFF" w:themeColor="background1"/>
                </w:rPr>
                <w:t xml:space="preserve">     </w:t>
              </w:r>
            </w:p>
          </w:tc>
        </w:sdtContent>
      </w:sdt>
    </w:tr>
  </w:tbl>
  <w:p w14:paraId="50FDE0E0" w14:textId="2DD08C63" w:rsidR="00B813EE" w:rsidRPr="00A77977" w:rsidRDefault="00B813EE" w:rsidP="00A77977">
    <w:pPr>
      <w:pStyle w:val="Piedepgina"/>
      <w:pBdr>
        <w:top w:val="single" w:sz="4" w:space="1" w:color="auto"/>
      </w:pBdr>
      <w:rPr>
        <w:sz w:val="20"/>
        <w:lang w:val="en-US"/>
      </w:rPr>
    </w:pPr>
    <w:r w:rsidRPr="00EC61B9">
      <w:rPr>
        <w:rFonts w:ascii="Palatino Linotype" w:hAnsi="Palatino Linotype"/>
        <w:lang w:val="it-I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10D58"/>
    <w:multiLevelType w:val="hybridMultilevel"/>
    <w:tmpl w:val="B414E00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9523293"/>
    <w:multiLevelType w:val="multilevel"/>
    <w:tmpl w:val="E2B26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7D0C07"/>
    <w:multiLevelType w:val="hybridMultilevel"/>
    <w:tmpl w:val="4560F3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3B7FBB"/>
    <w:multiLevelType w:val="multilevel"/>
    <w:tmpl w:val="EE1EA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403FC2"/>
    <w:multiLevelType w:val="multilevel"/>
    <w:tmpl w:val="8E061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7B1733"/>
    <w:multiLevelType w:val="multilevel"/>
    <w:tmpl w:val="644C4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6B0479"/>
    <w:multiLevelType w:val="multilevel"/>
    <w:tmpl w:val="8D102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9F5296"/>
    <w:multiLevelType w:val="multilevel"/>
    <w:tmpl w:val="2B083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322531"/>
    <w:multiLevelType w:val="multilevel"/>
    <w:tmpl w:val="266C6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077A33"/>
    <w:multiLevelType w:val="multilevel"/>
    <w:tmpl w:val="72FCB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EA5DF6"/>
    <w:multiLevelType w:val="multilevel"/>
    <w:tmpl w:val="CACC6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BC45D1F"/>
    <w:multiLevelType w:val="hybridMultilevel"/>
    <w:tmpl w:val="DE0CF6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1C7A2559"/>
    <w:multiLevelType w:val="multilevel"/>
    <w:tmpl w:val="1442A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D1976E2"/>
    <w:multiLevelType w:val="multilevel"/>
    <w:tmpl w:val="FA623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1074C7"/>
    <w:multiLevelType w:val="hybridMultilevel"/>
    <w:tmpl w:val="8A1E1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C15439"/>
    <w:multiLevelType w:val="multilevel"/>
    <w:tmpl w:val="97120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8226703"/>
    <w:multiLevelType w:val="multilevel"/>
    <w:tmpl w:val="689C9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C135B1"/>
    <w:multiLevelType w:val="multilevel"/>
    <w:tmpl w:val="1BC00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A35664B"/>
    <w:multiLevelType w:val="multilevel"/>
    <w:tmpl w:val="3252B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BB86586"/>
    <w:multiLevelType w:val="multilevel"/>
    <w:tmpl w:val="1E5AA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9B3CA0"/>
    <w:multiLevelType w:val="multilevel"/>
    <w:tmpl w:val="3252E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3A031E9"/>
    <w:multiLevelType w:val="multilevel"/>
    <w:tmpl w:val="F2484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7421402"/>
    <w:multiLevelType w:val="multilevel"/>
    <w:tmpl w:val="6A000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8AA01CF"/>
    <w:multiLevelType w:val="hybridMultilevel"/>
    <w:tmpl w:val="873A1ED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9C20B5E"/>
    <w:multiLevelType w:val="multilevel"/>
    <w:tmpl w:val="84481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F042C5A"/>
    <w:multiLevelType w:val="multilevel"/>
    <w:tmpl w:val="710668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118008B"/>
    <w:multiLevelType w:val="multilevel"/>
    <w:tmpl w:val="0712B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15C1AF2"/>
    <w:multiLevelType w:val="hybridMultilevel"/>
    <w:tmpl w:val="EC4A9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2057EFC"/>
    <w:multiLevelType w:val="hybridMultilevel"/>
    <w:tmpl w:val="94064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440EC0"/>
    <w:multiLevelType w:val="multilevel"/>
    <w:tmpl w:val="1E2E3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6F041B"/>
    <w:multiLevelType w:val="hybridMultilevel"/>
    <w:tmpl w:val="AE3808F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4DD76DAE"/>
    <w:multiLevelType w:val="singleLevel"/>
    <w:tmpl w:val="EBBC44FA"/>
    <w:lvl w:ilvl="0">
      <w:start w:val="1"/>
      <w:numFmt w:val="bullet"/>
      <w:pStyle w:val="Achievement"/>
      <w:lvlText w:val=""/>
      <w:lvlJc w:val="left"/>
      <w:pPr>
        <w:tabs>
          <w:tab w:val="num" w:pos="360"/>
        </w:tabs>
        <w:ind w:left="245" w:hanging="245"/>
      </w:pPr>
      <w:rPr>
        <w:rFonts w:ascii="Wingdings" w:hAnsi="Wingdings" w:hint="default"/>
      </w:rPr>
    </w:lvl>
  </w:abstractNum>
  <w:abstractNum w:abstractNumId="32" w15:restartNumberingAfterBreak="0">
    <w:nsid w:val="4DF44C8E"/>
    <w:multiLevelType w:val="multilevel"/>
    <w:tmpl w:val="5F744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E751908"/>
    <w:multiLevelType w:val="multilevel"/>
    <w:tmpl w:val="E7F8D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FA648E3"/>
    <w:multiLevelType w:val="multilevel"/>
    <w:tmpl w:val="EF8A4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2C525EA"/>
    <w:multiLevelType w:val="multilevel"/>
    <w:tmpl w:val="5FB64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3C3182B"/>
    <w:multiLevelType w:val="multilevel"/>
    <w:tmpl w:val="D25EE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4D41276"/>
    <w:multiLevelType w:val="hybridMultilevel"/>
    <w:tmpl w:val="C2CEE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5FF6653"/>
    <w:multiLevelType w:val="multilevel"/>
    <w:tmpl w:val="883E4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7AE036F"/>
    <w:multiLevelType w:val="multilevel"/>
    <w:tmpl w:val="BDA27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7E64DDE"/>
    <w:multiLevelType w:val="multilevel"/>
    <w:tmpl w:val="F54E6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7FF0CFE"/>
    <w:multiLevelType w:val="multilevel"/>
    <w:tmpl w:val="1AA20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8504028"/>
    <w:multiLevelType w:val="multilevel"/>
    <w:tmpl w:val="0C50C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96301D7"/>
    <w:multiLevelType w:val="multilevel"/>
    <w:tmpl w:val="86501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F907207"/>
    <w:multiLevelType w:val="multilevel"/>
    <w:tmpl w:val="8B801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2912C3D"/>
    <w:multiLevelType w:val="multilevel"/>
    <w:tmpl w:val="B8DC3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6B75600"/>
    <w:multiLevelType w:val="singleLevel"/>
    <w:tmpl w:val="EBBC44FA"/>
    <w:lvl w:ilvl="0">
      <w:start w:val="1"/>
      <w:numFmt w:val="bullet"/>
      <w:pStyle w:val="Logro"/>
      <w:lvlText w:val=""/>
      <w:lvlJc w:val="left"/>
      <w:pPr>
        <w:tabs>
          <w:tab w:val="num" w:pos="360"/>
        </w:tabs>
        <w:ind w:left="245" w:hanging="245"/>
      </w:pPr>
      <w:rPr>
        <w:rFonts w:ascii="Wingdings" w:hAnsi="Wingdings" w:hint="default"/>
      </w:rPr>
    </w:lvl>
  </w:abstractNum>
  <w:abstractNum w:abstractNumId="47" w15:restartNumberingAfterBreak="0">
    <w:nsid w:val="693859F4"/>
    <w:multiLevelType w:val="multilevel"/>
    <w:tmpl w:val="76F2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9B51997"/>
    <w:multiLevelType w:val="multilevel"/>
    <w:tmpl w:val="C326F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D8E3AB0"/>
    <w:multiLevelType w:val="multilevel"/>
    <w:tmpl w:val="66380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6B6778C"/>
    <w:multiLevelType w:val="hybridMultilevel"/>
    <w:tmpl w:val="05EEB6F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1" w15:restartNumberingAfterBreak="0">
    <w:nsid w:val="77DD30A3"/>
    <w:multiLevelType w:val="multilevel"/>
    <w:tmpl w:val="30B61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82207A1"/>
    <w:multiLevelType w:val="multilevel"/>
    <w:tmpl w:val="9B58F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82613F4"/>
    <w:multiLevelType w:val="hybridMultilevel"/>
    <w:tmpl w:val="4F6C5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BAE274B"/>
    <w:multiLevelType w:val="multilevel"/>
    <w:tmpl w:val="1EFAA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BED0418"/>
    <w:multiLevelType w:val="multilevel"/>
    <w:tmpl w:val="7662E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CC9030F"/>
    <w:multiLevelType w:val="hybridMultilevel"/>
    <w:tmpl w:val="5204C414"/>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57" w15:restartNumberingAfterBreak="0">
    <w:nsid w:val="7E763B6C"/>
    <w:multiLevelType w:val="multilevel"/>
    <w:tmpl w:val="DA8CD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F595CE8"/>
    <w:multiLevelType w:val="multilevel"/>
    <w:tmpl w:val="E9947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38564150">
    <w:abstractNumId w:val="46"/>
  </w:num>
  <w:num w:numId="2" w16cid:durableId="2067297574">
    <w:abstractNumId w:val="23"/>
  </w:num>
  <w:num w:numId="3" w16cid:durableId="1711877106">
    <w:abstractNumId w:val="31"/>
  </w:num>
  <w:num w:numId="4" w16cid:durableId="12923219">
    <w:abstractNumId w:val="56"/>
  </w:num>
  <w:num w:numId="5" w16cid:durableId="603995182">
    <w:abstractNumId w:val="28"/>
  </w:num>
  <w:num w:numId="6" w16cid:durableId="1227954526">
    <w:abstractNumId w:val="37"/>
  </w:num>
  <w:num w:numId="7" w16cid:durableId="385760908">
    <w:abstractNumId w:val="14"/>
  </w:num>
  <w:num w:numId="8" w16cid:durableId="1666011977">
    <w:abstractNumId w:val="27"/>
  </w:num>
  <w:num w:numId="9" w16cid:durableId="641885351">
    <w:abstractNumId w:val="2"/>
  </w:num>
  <w:num w:numId="10" w16cid:durableId="1173958520">
    <w:abstractNumId w:val="53"/>
  </w:num>
  <w:num w:numId="11" w16cid:durableId="1892498543">
    <w:abstractNumId w:val="7"/>
  </w:num>
  <w:num w:numId="12" w16cid:durableId="974719286">
    <w:abstractNumId w:val="12"/>
  </w:num>
  <w:num w:numId="13" w16cid:durableId="201669328">
    <w:abstractNumId w:val="54"/>
  </w:num>
  <w:num w:numId="14" w16cid:durableId="486750832">
    <w:abstractNumId w:val="35"/>
  </w:num>
  <w:num w:numId="15" w16cid:durableId="1611426651">
    <w:abstractNumId w:val="40"/>
  </w:num>
  <w:num w:numId="16" w16cid:durableId="123041148">
    <w:abstractNumId w:val="13"/>
  </w:num>
  <w:num w:numId="17" w16cid:durableId="797919435">
    <w:abstractNumId w:val="51"/>
  </w:num>
  <w:num w:numId="18" w16cid:durableId="71633221">
    <w:abstractNumId w:val="52"/>
  </w:num>
  <w:num w:numId="19" w16cid:durableId="56361598">
    <w:abstractNumId w:val="49"/>
  </w:num>
  <w:num w:numId="20" w16cid:durableId="1559122784">
    <w:abstractNumId w:val="3"/>
  </w:num>
  <w:num w:numId="21" w16cid:durableId="1369720300">
    <w:abstractNumId w:val="17"/>
  </w:num>
  <w:num w:numId="22" w16cid:durableId="459080283">
    <w:abstractNumId w:val="21"/>
  </w:num>
  <w:num w:numId="23" w16cid:durableId="1487671642">
    <w:abstractNumId w:val="44"/>
  </w:num>
  <w:num w:numId="24" w16cid:durableId="556357476">
    <w:abstractNumId w:val="42"/>
  </w:num>
  <w:num w:numId="25" w16cid:durableId="2128815690">
    <w:abstractNumId w:val="48"/>
  </w:num>
  <w:num w:numId="26" w16cid:durableId="135490323">
    <w:abstractNumId w:val="22"/>
  </w:num>
  <w:num w:numId="27" w16cid:durableId="1429739697">
    <w:abstractNumId w:val="32"/>
  </w:num>
  <w:num w:numId="28" w16cid:durableId="1058356412">
    <w:abstractNumId w:val="9"/>
  </w:num>
  <w:num w:numId="29" w16cid:durableId="333995537">
    <w:abstractNumId w:val="41"/>
  </w:num>
  <w:num w:numId="30" w16cid:durableId="1531916674">
    <w:abstractNumId w:val="43"/>
  </w:num>
  <w:num w:numId="31" w16cid:durableId="158498566">
    <w:abstractNumId w:val="26"/>
  </w:num>
  <w:num w:numId="32" w16cid:durableId="470489988">
    <w:abstractNumId w:val="25"/>
  </w:num>
  <w:num w:numId="33" w16cid:durableId="724067890">
    <w:abstractNumId w:val="20"/>
  </w:num>
  <w:num w:numId="34" w16cid:durableId="1040469720">
    <w:abstractNumId w:val="4"/>
  </w:num>
  <w:num w:numId="35" w16cid:durableId="825901695">
    <w:abstractNumId w:val="6"/>
  </w:num>
  <w:num w:numId="36" w16cid:durableId="1771777483">
    <w:abstractNumId w:val="55"/>
  </w:num>
  <w:num w:numId="37" w16cid:durableId="1637569313">
    <w:abstractNumId w:val="18"/>
  </w:num>
  <w:num w:numId="38" w16cid:durableId="438179304">
    <w:abstractNumId w:val="1"/>
  </w:num>
  <w:num w:numId="39" w16cid:durableId="1345862299">
    <w:abstractNumId w:val="33"/>
  </w:num>
  <w:num w:numId="40" w16cid:durableId="272828162">
    <w:abstractNumId w:val="16"/>
  </w:num>
  <w:num w:numId="41" w16cid:durableId="1214344084">
    <w:abstractNumId w:val="34"/>
  </w:num>
  <w:num w:numId="42" w16cid:durableId="1041982380">
    <w:abstractNumId w:val="36"/>
  </w:num>
  <w:num w:numId="43" w16cid:durableId="2078552994">
    <w:abstractNumId w:val="29"/>
  </w:num>
  <w:num w:numId="44" w16cid:durableId="1306353680">
    <w:abstractNumId w:val="10"/>
  </w:num>
  <w:num w:numId="45" w16cid:durableId="1511263088">
    <w:abstractNumId w:val="5"/>
  </w:num>
  <w:num w:numId="46" w16cid:durableId="1163351127">
    <w:abstractNumId w:val="8"/>
  </w:num>
  <w:num w:numId="47" w16cid:durableId="1792047004">
    <w:abstractNumId w:val="57"/>
  </w:num>
  <w:num w:numId="48" w16cid:durableId="1779988714">
    <w:abstractNumId w:val="38"/>
  </w:num>
  <w:num w:numId="49" w16cid:durableId="1418092337">
    <w:abstractNumId w:val="15"/>
  </w:num>
  <w:num w:numId="50" w16cid:durableId="2145539090">
    <w:abstractNumId w:val="24"/>
  </w:num>
  <w:num w:numId="51" w16cid:durableId="1782650398">
    <w:abstractNumId w:val="47"/>
  </w:num>
  <w:num w:numId="52" w16cid:durableId="1917084453">
    <w:abstractNumId w:val="58"/>
  </w:num>
  <w:num w:numId="53" w16cid:durableId="1226843943">
    <w:abstractNumId w:val="19"/>
  </w:num>
  <w:num w:numId="54" w16cid:durableId="505638112">
    <w:abstractNumId w:val="45"/>
  </w:num>
  <w:num w:numId="55" w16cid:durableId="1092045382">
    <w:abstractNumId w:val="39"/>
  </w:num>
  <w:num w:numId="56" w16cid:durableId="1713310492">
    <w:abstractNumId w:val="11"/>
  </w:num>
  <w:num w:numId="57" w16cid:durableId="1001354946">
    <w:abstractNumId w:val="30"/>
  </w:num>
  <w:num w:numId="58" w16cid:durableId="2113745657">
    <w:abstractNumId w:val="0"/>
  </w:num>
  <w:num w:numId="59" w16cid:durableId="697899914">
    <w:abstractNumId w:val="5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2"/>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3BF4"/>
    <w:rsid w:val="0000116D"/>
    <w:rsid w:val="00001E4A"/>
    <w:rsid w:val="0000496B"/>
    <w:rsid w:val="00020E48"/>
    <w:rsid w:val="00023E5A"/>
    <w:rsid w:val="000271CE"/>
    <w:rsid w:val="00033AE4"/>
    <w:rsid w:val="00040254"/>
    <w:rsid w:val="000442C0"/>
    <w:rsid w:val="00045C10"/>
    <w:rsid w:val="00072791"/>
    <w:rsid w:val="00072AA7"/>
    <w:rsid w:val="0007679B"/>
    <w:rsid w:val="00080412"/>
    <w:rsid w:val="00080CCA"/>
    <w:rsid w:val="00081C23"/>
    <w:rsid w:val="000937F7"/>
    <w:rsid w:val="0009517F"/>
    <w:rsid w:val="000A3DBE"/>
    <w:rsid w:val="000A4928"/>
    <w:rsid w:val="000B6079"/>
    <w:rsid w:val="000C39AF"/>
    <w:rsid w:val="000D5F3D"/>
    <w:rsid w:val="000D6F34"/>
    <w:rsid w:val="000E4B7E"/>
    <w:rsid w:val="000E5D9A"/>
    <w:rsid w:val="000F0599"/>
    <w:rsid w:val="000F2897"/>
    <w:rsid w:val="000F5E96"/>
    <w:rsid w:val="000F7C7E"/>
    <w:rsid w:val="00104BA8"/>
    <w:rsid w:val="00111245"/>
    <w:rsid w:val="001146F2"/>
    <w:rsid w:val="00116AD6"/>
    <w:rsid w:val="0012360F"/>
    <w:rsid w:val="001273D8"/>
    <w:rsid w:val="00127FD6"/>
    <w:rsid w:val="00131703"/>
    <w:rsid w:val="00137853"/>
    <w:rsid w:val="001529A0"/>
    <w:rsid w:val="00154D11"/>
    <w:rsid w:val="00156A88"/>
    <w:rsid w:val="001676B1"/>
    <w:rsid w:val="00170C1B"/>
    <w:rsid w:val="00172011"/>
    <w:rsid w:val="00180A82"/>
    <w:rsid w:val="00181CFB"/>
    <w:rsid w:val="0019551F"/>
    <w:rsid w:val="00196AA5"/>
    <w:rsid w:val="001A1B1E"/>
    <w:rsid w:val="001B0314"/>
    <w:rsid w:val="001B1A44"/>
    <w:rsid w:val="001B31E9"/>
    <w:rsid w:val="001B3CA5"/>
    <w:rsid w:val="001B43FE"/>
    <w:rsid w:val="001B68B0"/>
    <w:rsid w:val="001B6DAA"/>
    <w:rsid w:val="001D7363"/>
    <w:rsid w:val="001E6E64"/>
    <w:rsid w:val="001E70BC"/>
    <w:rsid w:val="00205245"/>
    <w:rsid w:val="00222E99"/>
    <w:rsid w:val="00224134"/>
    <w:rsid w:val="00231DEE"/>
    <w:rsid w:val="00234F31"/>
    <w:rsid w:val="002428C9"/>
    <w:rsid w:val="00247DED"/>
    <w:rsid w:val="0025382D"/>
    <w:rsid w:val="00261648"/>
    <w:rsid w:val="002622A7"/>
    <w:rsid w:val="0026609B"/>
    <w:rsid w:val="0027273C"/>
    <w:rsid w:val="00275067"/>
    <w:rsid w:val="002755BC"/>
    <w:rsid w:val="0028151F"/>
    <w:rsid w:val="00287735"/>
    <w:rsid w:val="00292053"/>
    <w:rsid w:val="00293294"/>
    <w:rsid w:val="002A3BF4"/>
    <w:rsid w:val="002A3CCC"/>
    <w:rsid w:val="002A7A5B"/>
    <w:rsid w:val="002B189E"/>
    <w:rsid w:val="002B2DF6"/>
    <w:rsid w:val="002B566A"/>
    <w:rsid w:val="002B5B10"/>
    <w:rsid w:val="002C4430"/>
    <w:rsid w:val="002C579A"/>
    <w:rsid w:val="002D3097"/>
    <w:rsid w:val="002D4614"/>
    <w:rsid w:val="002D5262"/>
    <w:rsid w:val="002D5CA4"/>
    <w:rsid w:val="002E3124"/>
    <w:rsid w:val="003013F9"/>
    <w:rsid w:val="00302D12"/>
    <w:rsid w:val="003123B2"/>
    <w:rsid w:val="00321A48"/>
    <w:rsid w:val="00321EB1"/>
    <w:rsid w:val="00322F6F"/>
    <w:rsid w:val="00341C36"/>
    <w:rsid w:val="00346D4F"/>
    <w:rsid w:val="00353BDC"/>
    <w:rsid w:val="00363A0B"/>
    <w:rsid w:val="00371A9C"/>
    <w:rsid w:val="0038660F"/>
    <w:rsid w:val="003924B4"/>
    <w:rsid w:val="003B375E"/>
    <w:rsid w:val="003B62CD"/>
    <w:rsid w:val="003C5846"/>
    <w:rsid w:val="003C66E9"/>
    <w:rsid w:val="003D05C5"/>
    <w:rsid w:val="003D11D5"/>
    <w:rsid w:val="003D123B"/>
    <w:rsid w:val="003D4703"/>
    <w:rsid w:val="003D4D75"/>
    <w:rsid w:val="003D7AB8"/>
    <w:rsid w:val="003F08C4"/>
    <w:rsid w:val="003F5864"/>
    <w:rsid w:val="004023EB"/>
    <w:rsid w:val="00404EDB"/>
    <w:rsid w:val="00407A23"/>
    <w:rsid w:val="00412972"/>
    <w:rsid w:val="0043102C"/>
    <w:rsid w:val="00431C9D"/>
    <w:rsid w:val="00432A78"/>
    <w:rsid w:val="00447E2A"/>
    <w:rsid w:val="004512A0"/>
    <w:rsid w:val="004609F1"/>
    <w:rsid w:val="00463548"/>
    <w:rsid w:val="004719FD"/>
    <w:rsid w:val="00472E33"/>
    <w:rsid w:val="004758C4"/>
    <w:rsid w:val="004759EB"/>
    <w:rsid w:val="004877CB"/>
    <w:rsid w:val="004A4574"/>
    <w:rsid w:val="004A5A99"/>
    <w:rsid w:val="004A6EBF"/>
    <w:rsid w:val="004B36D5"/>
    <w:rsid w:val="004B3B17"/>
    <w:rsid w:val="004B5209"/>
    <w:rsid w:val="004C25E5"/>
    <w:rsid w:val="004C467A"/>
    <w:rsid w:val="004C56ED"/>
    <w:rsid w:val="004C7A09"/>
    <w:rsid w:val="004D3A13"/>
    <w:rsid w:val="004F3B8B"/>
    <w:rsid w:val="004F4664"/>
    <w:rsid w:val="005008DE"/>
    <w:rsid w:val="00500C49"/>
    <w:rsid w:val="00506396"/>
    <w:rsid w:val="0051754C"/>
    <w:rsid w:val="00523E0B"/>
    <w:rsid w:val="005259B7"/>
    <w:rsid w:val="00540DF3"/>
    <w:rsid w:val="00554445"/>
    <w:rsid w:val="00566F83"/>
    <w:rsid w:val="00571819"/>
    <w:rsid w:val="00576A80"/>
    <w:rsid w:val="00585DFC"/>
    <w:rsid w:val="00592D29"/>
    <w:rsid w:val="00592D58"/>
    <w:rsid w:val="005968D0"/>
    <w:rsid w:val="005A2B39"/>
    <w:rsid w:val="005A4DA7"/>
    <w:rsid w:val="005A5DB1"/>
    <w:rsid w:val="005A6A13"/>
    <w:rsid w:val="005B3DCD"/>
    <w:rsid w:val="005B6F59"/>
    <w:rsid w:val="005C0577"/>
    <w:rsid w:val="005C23D8"/>
    <w:rsid w:val="005C563D"/>
    <w:rsid w:val="005D0CE8"/>
    <w:rsid w:val="005D1C78"/>
    <w:rsid w:val="005D2657"/>
    <w:rsid w:val="005D563F"/>
    <w:rsid w:val="005D7E45"/>
    <w:rsid w:val="005E5317"/>
    <w:rsid w:val="005E75E1"/>
    <w:rsid w:val="005F33DD"/>
    <w:rsid w:val="005F75FD"/>
    <w:rsid w:val="00604A99"/>
    <w:rsid w:val="00612E4E"/>
    <w:rsid w:val="00616DD0"/>
    <w:rsid w:val="006304BE"/>
    <w:rsid w:val="00634B18"/>
    <w:rsid w:val="00637549"/>
    <w:rsid w:val="00645537"/>
    <w:rsid w:val="00645E51"/>
    <w:rsid w:val="00652AD0"/>
    <w:rsid w:val="00654793"/>
    <w:rsid w:val="00655D2C"/>
    <w:rsid w:val="00664CAF"/>
    <w:rsid w:val="006655E5"/>
    <w:rsid w:val="0067449E"/>
    <w:rsid w:val="00675C13"/>
    <w:rsid w:val="00681AE7"/>
    <w:rsid w:val="00682F98"/>
    <w:rsid w:val="006A0114"/>
    <w:rsid w:val="006A18B7"/>
    <w:rsid w:val="006A567D"/>
    <w:rsid w:val="006B23DD"/>
    <w:rsid w:val="006B3BEA"/>
    <w:rsid w:val="006B4FEC"/>
    <w:rsid w:val="006B6CCC"/>
    <w:rsid w:val="006C2B10"/>
    <w:rsid w:val="006E1E08"/>
    <w:rsid w:val="006E29EE"/>
    <w:rsid w:val="006E57FE"/>
    <w:rsid w:val="006E7BD1"/>
    <w:rsid w:val="006F22F2"/>
    <w:rsid w:val="006F39DF"/>
    <w:rsid w:val="006F4C3B"/>
    <w:rsid w:val="0070152F"/>
    <w:rsid w:val="00703245"/>
    <w:rsid w:val="00703BB1"/>
    <w:rsid w:val="00705CE5"/>
    <w:rsid w:val="00720C2E"/>
    <w:rsid w:val="007216B6"/>
    <w:rsid w:val="00735F6D"/>
    <w:rsid w:val="0073654A"/>
    <w:rsid w:val="00747DB2"/>
    <w:rsid w:val="00753A10"/>
    <w:rsid w:val="007540FD"/>
    <w:rsid w:val="007621BB"/>
    <w:rsid w:val="007636AC"/>
    <w:rsid w:val="007659ED"/>
    <w:rsid w:val="00771889"/>
    <w:rsid w:val="00775E6D"/>
    <w:rsid w:val="00780867"/>
    <w:rsid w:val="0078627B"/>
    <w:rsid w:val="00787451"/>
    <w:rsid w:val="007938A8"/>
    <w:rsid w:val="007A0F33"/>
    <w:rsid w:val="007A1243"/>
    <w:rsid w:val="007A3A0D"/>
    <w:rsid w:val="007A6B42"/>
    <w:rsid w:val="007A7196"/>
    <w:rsid w:val="007B3CEC"/>
    <w:rsid w:val="007B5B1B"/>
    <w:rsid w:val="007B67E2"/>
    <w:rsid w:val="007B6BAF"/>
    <w:rsid w:val="007B7180"/>
    <w:rsid w:val="007B7D1B"/>
    <w:rsid w:val="007C720E"/>
    <w:rsid w:val="007D25DA"/>
    <w:rsid w:val="007D4688"/>
    <w:rsid w:val="007F7DA2"/>
    <w:rsid w:val="0081187F"/>
    <w:rsid w:val="00812882"/>
    <w:rsid w:val="00817267"/>
    <w:rsid w:val="00823CA0"/>
    <w:rsid w:val="008240BE"/>
    <w:rsid w:val="00824B20"/>
    <w:rsid w:val="008260D2"/>
    <w:rsid w:val="008264CC"/>
    <w:rsid w:val="00826DF4"/>
    <w:rsid w:val="00827B67"/>
    <w:rsid w:val="00834737"/>
    <w:rsid w:val="00834AF0"/>
    <w:rsid w:val="00840657"/>
    <w:rsid w:val="008419D4"/>
    <w:rsid w:val="008474C3"/>
    <w:rsid w:val="00852BA8"/>
    <w:rsid w:val="008546BC"/>
    <w:rsid w:val="0085618F"/>
    <w:rsid w:val="0086141C"/>
    <w:rsid w:val="00861B90"/>
    <w:rsid w:val="00866C59"/>
    <w:rsid w:val="008716AA"/>
    <w:rsid w:val="0087395B"/>
    <w:rsid w:val="00875C3C"/>
    <w:rsid w:val="00875FDF"/>
    <w:rsid w:val="00877E0B"/>
    <w:rsid w:val="008825B1"/>
    <w:rsid w:val="008844DF"/>
    <w:rsid w:val="00886EBB"/>
    <w:rsid w:val="008A2379"/>
    <w:rsid w:val="008A77ED"/>
    <w:rsid w:val="008B3204"/>
    <w:rsid w:val="008C2FF9"/>
    <w:rsid w:val="008C3973"/>
    <w:rsid w:val="008C40F5"/>
    <w:rsid w:val="008C48CD"/>
    <w:rsid w:val="008D0BFD"/>
    <w:rsid w:val="008D2EEF"/>
    <w:rsid w:val="008D361F"/>
    <w:rsid w:val="008D46EF"/>
    <w:rsid w:val="008D5FCB"/>
    <w:rsid w:val="008E0A38"/>
    <w:rsid w:val="008E2AC1"/>
    <w:rsid w:val="008F0784"/>
    <w:rsid w:val="008F1F69"/>
    <w:rsid w:val="008F24E1"/>
    <w:rsid w:val="008F2A38"/>
    <w:rsid w:val="0090115B"/>
    <w:rsid w:val="009012B7"/>
    <w:rsid w:val="009046E3"/>
    <w:rsid w:val="00905CAA"/>
    <w:rsid w:val="0091115E"/>
    <w:rsid w:val="0092042E"/>
    <w:rsid w:val="0092347D"/>
    <w:rsid w:val="00930862"/>
    <w:rsid w:val="0093616B"/>
    <w:rsid w:val="009425BC"/>
    <w:rsid w:val="009428EC"/>
    <w:rsid w:val="00952291"/>
    <w:rsid w:val="00954DE4"/>
    <w:rsid w:val="009556C6"/>
    <w:rsid w:val="0096468F"/>
    <w:rsid w:val="009653A3"/>
    <w:rsid w:val="00983DD7"/>
    <w:rsid w:val="00991A87"/>
    <w:rsid w:val="009951A7"/>
    <w:rsid w:val="00995C02"/>
    <w:rsid w:val="00997030"/>
    <w:rsid w:val="009A02E7"/>
    <w:rsid w:val="009A1962"/>
    <w:rsid w:val="009B1E5D"/>
    <w:rsid w:val="009B207E"/>
    <w:rsid w:val="009B3B3C"/>
    <w:rsid w:val="009C08E2"/>
    <w:rsid w:val="009C093C"/>
    <w:rsid w:val="009C180E"/>
    <w:rsid w:val="009C24EC"/>
    <w:rsid w:val="009C566F"/>
    <w:rsid w:val="009D6085"/>
    <w:rsid w:val="009E1353"/>
    <w:rsid w:val="009E1A79"/>
    <w:rsid w:val="009E3A42"/>
    <w:rsid w:val="009F15EB"/>
    <w:rsid w:val="009F3C70"/>
    <w:rsid w:val="009F7D11"/>
    <w:rsid w:val="00A016BB"/>
    <w:rsid w:val="00A02A6C"/>
    <w:rsid w:val="00A272AA"/>
    <w:rsid w:val="00A3010A"/>
    <w:rsid w:val="00A44FB2"/>
    <w:rsid w:val="00A519A0"/>
    <w:rsid w:val="00A54F43"/>
    <w:rsid w:val="00A62433"/>
    <w:rsid w:val="00A659D1"/>
    <w:rsid w:val="00A6710F"/>
    <w:rsid w:val="00A725F7"/>
    <w:rsid w:val="00A77977"/>
    <w:rsid w:val="00A82482"/>
    <w:rsid w:val="00A92756"/>
    <w:rsid w:val="00A94E3D"/>
    <w:rsid w:val="00AA5580"/>
    <w:rsid w:val="00AB04E9"/>
    <w:rsid w:val="00AB06A0"/>
    <w:rsid w:val="00AB0FEA"/>
    <w:rsid w:val="00AB3DCD"/>
    <w:rsid w:val="00AB7823"/>
    <w:rsid w:val="00AC0808"/>
    <w:rsid w:val="00AC12F5"/>
    <w:rsid w:val="00AC55D2"/>
    <w:rsid w:val="00AD036F"/>
    <w:rsid w:val="00AD316B"/>
    <w:rsid w:val="00AD7861"/>
    <w:rsid w:val="00AE0A72"/>
    <w:rsid w:val="00AE1071"/>
    <w:rsid w:val="00AE7CAB"/>
    <w:rsid w:val="00AF207A"/>
    <w:rsid w:val="00AF6A9A"/>
    <w:rsid w:val="00B04859"/>
    <w:rsid w:val="00B04CC5"/>
    <w:rsid w:val="00B05F78"/>
    <w:rsid w:val="00B17174"/>
    <w:rsid w:val="00B2177A"/>
    <w:rsid w:val="00B2610D"/>
    <w:rsid w:val="00B30F7E"/>
    <w:rsid w:val="00B3110F"/>
    <w:rsid w:val="00B33C09"/>
    <w:rsid w:val="00B37CC5"/>
    <w:rsid w:val="00B406E8"/>
    <w:rsid w:val="00B4075E"/>
    <w:rsid w:val="00B408FC"/>
    <w:rsid w:val="00B40B8E"/>
    <w:rsid w:val="00B43D68"/>
    <w:rsid w:val="00B43EAB"/>
    <w:rsid w:val="00B46634"/>
    <w:rsid w:val="00B50E45"/>
    <w:rsid w:val="00B535F4"/>
    <w:rsid w:val="00B62843"/>
    <w:rsid w:val="00B62D45"/>
    <w:rsid w:val="00B642B6"/>
    <w:rsid w:val="00B6535B"/>
    <w:rsid w:val="00B6561C"/>
    <w:rsid w:val="00B67469"/>
    <w:rsid w:val="00B71F50"/>
    <w:rsid w:val="00B730B7"/>
    <w:rsid w:val="00B813EE"/>
    <w:rsid w:val="00B8511A"/>
    <w:rsid w:val="00B87627"/>
    <w:rsid w:val="00B92467"/>
    <w:rsid w:val="00B9497D"/>
    <w:rsid w:val="00BA22F0"/>
    <w:rsid w:val="00BA3698"/>
    <w:rsid w:val="00BA62F6"/>
    <w:rsid w:val="00BB12BD"/>
    <w:rsid w:val="00BC0A88"/>
    <w:rsid w:val="00BC6DBA"/>
    <w:rsid w:val="00BD0AD0"/>
    <w:rsid w:val="00BD424C"/>
    <w:rsid w:val="00BE37F3"/>
    <w:rsid w:val="00C04F50"/>
    <w:rsid w:val="00C13B4C"/>
    <w:rsid w:val="00C17834"/>
    <w:rsid w:val="00C2012D"/>
    <w:rsid w:val="00C3503A"/>
    <w:rsid w:val="00C362B8"/>
    <w:rsid w:val="00C36A5D"/>
    <w:rsid w:val="00C411EF"/>
    <w:rsid w:val="00C47D3D"/>
    <w:rsid w:val="00C54585"/>
    <w:rsid w:val="00C737B9"/>
    <w:rsid w:val="00C74757"/>
    <w:rsid w:val="00C74FD6"/>
    <w:rsid w:val="00C77502"/>
    <w:rsid w:val="00C8018C"/>
    <w:rsid w:val="00C80F8E"/>
    <w:rsid w:val="00C82159"/>
    <w:rsid w:val="00C85B81"/>
    <w:rsid w:val="00C925A4"/>
    <w:rsid w:val="00C930A4"/>
    <w:rsid w:val="00C958E1"/>
    <w:rsid w:val="00C969DC"/>
    <w:rsid w:val="00CA543E"/>
    <w:rsid w:val="00CB338F"/>
    <w:rsid w:val="00CC0A4C"/>
    <w:rsid w:val="00CC25C8"/>
    <w:rsid w:val="00CC2713"/>
    <w:rsid w:val="00CD0562"/>
    <w:rsid w:val="00CD2DE8"/>
    <w:rsid w:val="00CE06EE"/>
    <w:rsid w:val="00CE1B3E"/>
    <w:rsid w:val="00CE55C5"/>
    <w:rsid w:val="00CE6056"/>
    <w:rsid w:val="00CE789B"/>
    <w:rsid w:val="00CF59B2"/>
    <w:rsid w:val="00CF59FC"/>
    <w:rsid w:val="00D03DDE"/>
    <w:rsid w:val="00D0507E"/>
    <w:rsid w:val="00D12543"/>
    <w:rsid w:val="00D16656"/>
    <w:rsid w:val="00D17F42"/>
    <w:rsid w:val="00D2033F"/>
    <w:rsid w:val="00D300A7"/>
    <w:rsid w:val="00D32052"/>
    <w:rsid w:val="00D3725B"/>
    <w:rsid w:val="00D40B0B"/>
    <w:rsid w:val="00D42E43"/>
    <w:rsid w:val="00D43863"/>
    <w:rsid w:val="00D56A63"/>
    <w:rsid w:val="00D7230E"/>
    <w:rsid w:val="00D72543"/>
    <w:rsid w:val="00D73217"/>
    <w:rsid w:val="00D75A5A"/>
    <w:rsid w:val="00D76961"/>
    <w:rsid w:val="00D803ED"/>
    <w:rsid w:val="00D87525"/>
    <w:rsid w:val="00D94D22"/>
    <w:rsid w:val="00D97B52"/>
    <w:rsid w:val="00D97DCD"/>
    <w:rsid w:val="00DA0BF1"/>
    <w:rsid w:val="00DA3175"/>
    <w:rsid w:val="00DB63F1"/>
    <w:rsid w:val="00DB6A6A"/>
    <w:rsid w:val="00DC1F04"/>
    <w:rsid w:val="00DC64B7"/>
    <w:rsid w:val="00DD03E8"/>
    <w:rsid w:val="00DD3780"/>
    <w:rsid w:val="00DE28D4"/>
    <w:rsid w:val="00DE2FCD"/>
    <w:rsid w:val="00DE300B"/>
    <w:rsid w:val="00DE7DCD"/>
    <w:rsid w:val="00DF7A3F"/>
    <w:rsid w:val="00E02D25"/>
    <w:rsid w:val="00E05718"/>
    <w:rsid w:val="00E10D3B"/>
    <w:rsid w:val="00E121CE"/>
    <w:rsid w:val="00E12805"/>
    <w:rsid w:val="00E24C15"/>
    <w:rsid w:val="00E3648A"/>
    <w:rsid w:val="00E45834"/>
    <w:rsid w:val="00E4678F"/>
    <w:rsid w:val="00E46790"/>
    <w:rsid w:val="00E51624"/>
    <w:rsid w:val="00E62524"/>
    <w:rsid w:val="00E7085C"/>
    <w:rsid w:val="00E71D54"/>
    <w:rsid w:val="00E752DB"/>
    <w:rsid w:val="00E8316B"/>
    <w:rsid w:val="00E87ED1"/>
    <w:rsid w:val="00E93940"/>
    <w:rsid w:val="00E9450B"/>
    <w:rsid w:val="00E97416"/>
    <w:rsid w:val="00E97F01"/>
    <w:rsid w:val="00EA1A43"/>
    <w:rsid w:val="00EA3755"/>
    <w:rsid w:val="00EB0D34"/>
    <w:rsid w:val="00EB205D"/>
    <w:rsid w:val="00EB4251"/>
    <w:rsid w:val="00EB68BD"/>
    <w:rsid w:val="00EB7A3A"/>
    <w:rsid w:val="00EC0F26"/>
    <w:rsid w:val="00EC2953"/>
    <w:rsid w:val="00EC61B9"/>
    <w:rsid w:val="00EC7603"/>
    <w:rsid w:val="00ED2938"/>
    <w:rsid w:val="00ED2C76"/>
    <w:rsid w:val="00EE02E5"/>
    <w:rsid w:val="00EE3A19"/>
    <w:rsid w:val="00EE46A1"/>
    <w:rsid w:val="00EF02BF"/>
    <w:rsid w:val="00F01785"/>
    <w:rsid w:val="00F20419"/>
    <w:rsid w:val="00F21BC7"/>
    <w:rsid w:val="00F23078"/>
    <w:rsid w:val="00F2585C"/>
    <w:rsid w:val="00F267A0"/>
    <w:rsid w:val="00F44B66"/>
    <w:rsid w:val="00F45768"/>
    <w:rsid w:val="00F564D3"/>
    <w:rsid w:val="00F63275"/>
    <w:rsid w:val="00F64CD9"/>
    <w:rsid w:val="00F65E02"/>
    <w:rsid w:val="00F74695"/>
    <w:rsid w:val="00F92937"/>
    <w:rsid w:val="00F944E5"/>
    <w:rsid w:val="00F94B24"/>
    <w:rsid w:val="00FA1891"/>
    <w:rsid w:val="00FA3E78"/>
    <w:rsid w:val="00FA489D"/>
    <w:rsid w:val="00FA5301"/>
    <w:rsid w:val="00FB3305"/>
    <w:rsid w:val="00FB5C41"/>
    <w:rsid w:val="00FC29C3"/>
    <w:rsid w:val="00FC474D"/>
    <w:rsid w:val="00FC496D"/>
    <w:rsid w:val="00FC4BEC"/>
    <w:rsid w:val="00FC5149"/>
    <w:rsid w:val="00FD457D"/>
    <w:rsid w:val="00FD473C"/>
    <w:rsid w:val="00FD7E4C"/>
    <w:rsid w:val="00FF1FAB"/>
    <w:rsid w:val="00FF3983"/>
    <w:rsid w:val="00FF3A98"/>
    <w:rsid w:val="00FF40F7"/>
    <w:rsid w:val="00FF50B7"/>
    <w:rsid w:val="00FF58CE"/>
    <w:rsid w:val="00FF5C28"/>
  </w:rsids>
  <m:mathPr>
    <m:mathFont m:val="Cambria Math"/>
    <m:brkBin m:val="before"/>
    <m:brkBinSub m:val="--"/>
    <m:smallFrac/>
    <m:dispDef/>
    <m:lMargin m:val="0"/>
    <m:rMargin m:val="0"/>
    <m:defJc m:val="centerGroup"/>
    <m:wrapIndent m:val="1440"/>
    <m:intLim m:val="subSup"/>
    <m:naryLim m:val="undOvr"/>
  </m:mathPr>
  <w:themeFontLang w:val="es-C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87DBE0F"/>
  <w15:docId w15:val="{DC4F16FC-34CC-43A6-833B-C90ABBFC4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TT" w:eastAsia="en-T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7F01"/>
    <w:rPr>
      <w:rFonts w:ascii="Arial" w:hAnsi="Arial"/>
      <w:lang w:val="es-ES" w:eastAsia="es-ES"/>
    </w:rPr>
  </w:style>
  <w:style w:type="paragraph" w:styleId="Ttulo1">
    <w:name w:val="heading 1"/>
    <w:basedOn w:val="Ttulo-base"/>
    <w:next w:val="Textoindependiente"/>
    <w:link w:val="Ttulo1Car"/>
    <w:uiPriority w:val="99"/>
    <w:qFormat/>
    <w:rsid w:val="00E97F01"/>
    <w:pPr>
      <w:spacing w:before="220" w:after="220"/>
      <w:jc w:val="left"/>
      <w:outlineLvl w:val="0"/>
    </w:pPr>
    <w:rPr>
      <w:rFonts w:ascii="Arial Black" w:hAnsi="Arial Black"/>
      <w:kern w:val="28"/>
      <w:sz w:val="20"/>
    </w:rPr>
  </w:style>
  <w:style w:type="paragraph" w:styleId="Ttulo2">
    <w:name w:val="heading 2"/>
    <w:basedOn w:val="Ttulo-base"/>
    <w:next w:val="Textoindependiente"/>
    <w:link w:val="Ttulo2Car"/>
    <w:uiPriority w:val="99"/>
    <w:qFormat/>
    <w:rsid w:val="00E97F01"/>
    <w:pPr>
      <w:spacing w:after="220"/>
      <w:jc w:val="left"/>
      <w:outlineLvl w:val="1"/>
    </w:pPr>
    <w:rPr>
      <w:rFonts w:ascii="Arial Black" w:hAnsi="Arial Black"/>
      <w:sz w:val="20"/>
    </w:rPr>
  </w:style>
  <w:style w:type="paragraph" w:styleId="Ttulo3">
    <w:name w:val="heading 3"/>
    <w:basedOn w:val="Ttulo-base"/>
    <w:next w:val="Textoindependiente"/>
    <w:link w:val="Ttulo3Car"/>
    <w:uiPriority w:val="99"/>
    <w:qFormat/>
    <w:rsid w:val="00E97F01"/>
    <w:pPr>
      <w:spacing w:after="220"/>
      <w:jc w:val="left"/>
      <w:outlineLvl w:val="2"/>
    </w:pPr>
    <w:rPr>
      <w:i/>
      <w:spacing w:val="-2"/>
      <w:sz w:val="20"/>
    </w:rPr>
  </w:style>
  <w:style w:type="paragraph" w:styleId="Ttulo4">
    <w:name w:val="heading 4"/>
    <w:basedOn w:val="Ttulo-base"/>
    <w:next w:val="Textoindependiente"/>
    <w:link w:val="Ttulo4Car"/>
    <w:uiPriority w:val="99"/>
    <w:qFormat/>
    <w:rsid w:val="00E97F01"/>
    <w:pPr>
      <w:jc w:val="left"/>
      <w:outlineLvl w:val="3"/>
    </w:pPr>
    <w:rPr>
      <w:rFonts w:ascii="Arial Black" w:hAnsi="Arial Black"/>
      <w:sz w:val="20"/>
    </w:rPr>
  </w:style>
  <w:style w:type="paragraph" w:styleId="Ttulo5">
    <w:name w:val="heading 5"/>
    <w:basedOn w:val="Ttulo-base"/>
    <w:next w:val="Textoindependiente"/>
    <w:link w:val="Ttulo5Car"/>
    <w:uiPriority w:val="99"/>
    <w:qFormat/>
    <w:rsid w:val="00E97F01"/>
    <w:pPr>
      <w:spacing w:after="220"/>
      <w:jc w:val="left"/>
      <w:outlineLvl w:val="4"/>
    </w:pPr>
    <w:rPr>
      <w:rFonts w:ascii="Arial Black" w:hAnsi="Arial Black"/>
      <w:sz w:val="16"/>
    </w:rPr>
  </w:style>
  <w:style w:type="paragraph" w:styleId="Ttulo6">
    <w:name w:val="heading 6"/>
    <w:basedOn w:val="Normal"/>
    <w:next w:val="Normal"/>
    <w:link w:val="Ttulo6Car"/>
    <w:uiPriority w:val="99"/>
    <w:qFormat/>
    <w:rsid w:val="00E97F01"/>
    <w:pPr>
      <w:spacing w:before="240" w:after="60"/>
      <w:jc w:val="both"/>
      <w:outlineLvl w:val="5"/>
    </w:pPr>
    <w:rPr>
      <w:i/>
      <w:sz w:val="22"/>
    </w:rPr>
  </w:style>
  <w:style w:type="paragraph" w:styleId="Ttulo7">
    <w:name w:val="heading 7"/>
    <w:basedOn w:val="Normal"/>
    <w:next w:val="Normal"/>
    <w:link w:val="Ttulo7Car"/>
    <w:uiPriority w:val="99"/>
    <w:qFormat/>
    <w:rsid w:val="00E97F01"/>
    <w:pPr>
      <w:keepNext/>
      <w:outlineLvl w:val="6"/>
    </w:pPr>
    <w:rPr>
      <w:rFonts w:ascii="Verdana" w:hAnsi="Verdana"/>
      <w:b/>
      <w:spacing w:val="-10"/>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locked/>
    <w:rsid w:val="004B36D5"/>
    <w:rPr>
      <w:rFonts w:ascii="Cambria" w:hAnsi="Cambria" w:cs="Times New Roman"/>
      <w:b/>
      <w:bCs/>
      <w:kern w:val="32"/>
      <w:sz w:val="32"/>
      <w:szCs w:val="32"/>
      <w:lang w:val="es-ES" w:eastAsia="es-ES"/>
    </w:rPr>
  </w:style>
  <w:style w:type="character" w:customStyle="1" w:styleId="Ttulo2Car">
    <w:name w:val="Título 2 Car"/>
    <w:basedOn w:val="Fuentedeprrafopredeter"/>
    <w:link w:val="Ttulo2"/>
    <w:uiPriority w:val="99"/>
    <w:semiHidden/>
    <w:locked/>
    <w:rsid w:val="004B36D5"/>
    <w:rPr>
      <w:rFonts w:ascii="Cambria" w:hAnsi="Cambria" w:cs="Times New Roman"/>
      <w:b/>
      <w:bCs/>
      <w:i/>
      <w:iCs/>
      <w:sz w:val="28"/>
      <w:szCs w:val="28"/>
      <w:lang w:val="es-ES" w:eastAsia="es-ES"/>
    </w:rPr>
  </w:style>
  <w:style w:type="character" w:customStyle="1" w:styleId="Ttulo3Car">
    <w:name w:val="Título 3 Car"/>
    <w:basedOn w:val="Fuentedeprrafopredeter"/>
    <w:link w:val="Ttulo3"/>
    <w:uiPriority w:val="99"/>
    <w:semiHidden/>
    <w:locked/>
    <w:rsid w:val="004B36D5"/>
    <w:rPr>
      <w:rFonts w:ascii="Cambria" w:hAnsi="Cambria" w:cs="Times New Roman"/>
      <w:b/>
      <w:bCs/>
      <w:sz w:val="26"/>
      <w:szCs w:val="26"/>
      <w:lang w:val="es-ES" w:eastAsia="es-ES"/>
    </w:rPr>
  </w:style>
  <w:style w:type="character" w:customStyle="1" w:styleId="Ttulo4Car">
    <w:name w:val="Título 4 Car"/>
    <w:basedOn w:val="Fuentedeprrafopredeter"/>
    <w:link w:val="Ttulo4"/>
    <w:uiPriority w:val="99"/>
    <w:semiHidden/>
    <w:locked/>
    <w:rsid w:val="004B36D5"/>
    <w:rPr>
      <w:rFonts w:ascii="Calibri" w:hAnsi="Calibri" w:cs="Times New Roman"/>
      <w:b/>
      <w:bCs/>
      <w:sz w:val="28"/>
      <w:szCs w:val="28"/>
      <w:lang w:val="es-ES" w:eastAsia="es-ES"/>
    </w:rPr>
  </w:style>
  <w:style w:type="character" w:customStyle="1" w:styleId="Ttulo5Car">
    <w:name w:val="Título 5 Car"/>
    <w:basedOn w:val="Fuentedeprrafopredeter"/>
    <w:link w:val="Ttulo5"/>
    <w:uiPriority w:val="99"/>
    <w:semiHidden/>
    <w:locked/>
    <w:rsid w:val="004B36D5"/>
    <w:rPr>
      <w:rFonts w:ascii="Calibri" w:hAnsi="Calibri" w:cs="Times New Roman"/>
      <w:b/>
      <w:bCs/>
      <w:i/>
      <w:iCs/>
      <w:sz w:val="26"/>
      <w:szCs w:val="26"/>
      <w:lang w:val="es-ES" w:eastAsia="es-ES"/>
    </w:rPr>
  </w:style>
  <w:style w:type="character" w:customStyle="1" w:styleId="Ttulo6Car">
    <w:name w:val="Título 6 Car"/>
    <w:basedOn w:val="Fuentedeprrafopredeter"/>
    <w:link w:val="Ttulo6"/>
    <w:uiPriority w:val="99"/>
    <w:semiHidden/>
    <w:locked/>
    <w:rsid w:val="004B36D5"/>
    <w:rPr>
      <w:rFonts w:ascii="Calibri" w:hAnsi="Calibri" w:cs="Times New Roman"/>
      <w:b/>
      <w:bCs/>
      <w:lang w:val="es-ES" w:eastAsia="es-ES"/>
    </w:rPr>
  </w:style>
  <w:style w:type="character" w:customStyle="1" w:styleId="Ttulo7Car">
    <w:name w:val="Título 7 Car"/>
    <w:basedOn w:val="Fuentedeprrafopredeter"/>
    <w:link w:val="Ttulo7"/>
    <w:uiPriority w:val="99"/>
    <w:semiHidden/>
    <w:locked/>
    <w:rsid w:val="004B36D5"/>
    <w:rPr>
      <w:rFonts w:ascii="Calibri" w:hAnsi="Calibri" w:cs="Times New Roman"/>
      <w:sz w:val="24"/>
      <w:szCs w:val="24"/>
      <w:lang w:val="es-ES" w:eastAsia="es-ES"/>
    </w:rPr>
  </w:style>
  <w:style w:type="paragraph" w:styleId="Textoindependiente">
    <w:name w:val="Body Text"/>
    <w:basedOn w:val="Normal"/>
    <w:link w:val="TextoindependienteCar"/>
    <w:uiPriority w:val="99"/>
    <w:rsid w:val="00E97F01"/>
    <w:pPr>
      <w:spacing w:after="220" w:line="220" w:lineRule="atLeast"/>
      <w:jc w:val="both"/>
    </w:pPr>
    <w:rPr>
      <w:spacing w:val="-5"/>
    </w:rPr>
  </w:style>
  <w:style w:type="character" w:customStyle="1" w:styleId="TextoindependienteCar">
    <w:name w:val="Texto independiente Car"/>
    <w:basedOn w:val="Fuentedeprrafopredeter"/>
    <w:link w:val="Textoindependiente"/>
    <w:uiPriority w:val="99"/>
    <w:semiHidden/>
    <w:locked/>
    <w:rsid w:val="004B36D5"/>
    <w:rPr>
      <w:rFonts w:ascii="Arial" w:hAnsi="Arial" w:cs="Times New Roman"/>
      <w:sz w:val="20"/>
      <w:szCs w:val="20"/>
      <w:lang w:val="es-ES" w:eastAsia="es-ES"/>
    </w:rPr>
  </w:style>
  <w:style w:type="paragraph" w:customStyle="1" w:styleId="Logro">
    <w:name w:val="Logro"/>
    <w:basedOn w:val="Textoindependiente"/>
    <w:uiPriority w:val="99"/>
    <w:rsid w:val="00E97F01"/>
    <w:pPr>
      <w:numPr>
        <w:numId w:val="1"/>
      </w:numPr>
      <w:spacing w:after="60"/>
    </w:pPr>
  </w:style>
  <w:style w:type="paragraph" w:customStyle="1" w:styleId="Direccin1">
    <w:name w:val="Dirección 1"/>
    <w:basedOn w:val="Normal"/>
    <w:uiPriority w:val="99"/>
    <w:rsid w:val="00E97F01"/>
    <w:pPr>
      <w:framePr w:w="2160" w:wrap="notBeside" w:vAnchor="page" w:hAnchor="page" w:x="8281" w:y="1153"/>
      <w:spacing w:line="160" w:lineRule="atLeast"/>
      <w:jc w:val="both"/>
    </w:pPr>
    <w:rPr>
      <w:sz w:val="14"/>
    </w:rPr>
  </w:style>
  <w:style w:type="paragraph" w:customStyle="1" w:styleId="Direccin2">
    <w:name w:val="Dirección 2"/>
    <w:basedOn w:val="Normal"/>
    <w:uiPriority w:val="99"/>
    <w:rsid w:val="00E97F01"/>
    <w:pPr>
      <w:framePr w:w="2030" w:wrap="notBeside" w:vAnchor="page" w:hAnchor="page" w:x="6121" w:y="1153"/>
      <w:spacing w:line="160" w:lineRule="atLeast"/>
      <w:jc w:val="both"/>
    </w:pPr>
    <w:rPr>
      <w:sz w:val="14"/>
    </w:rPr>
  </w:style>
  <w:style w:type="paragraph" w:styleId="Sangradetextonormal">
    <w:name w:val="Body Text Indent"/>
    <w:basedOn w:val="Textoindependiente"/>
    <w:link w:val="SangradetextonormalCar"/>
    <w:uiPriority w:val="99"/>
    <w:rsid w:val="00E97F01"/>
    <w:pPr>
      <w:ind w:left="720"/>
    </w:pPr>
  </w:style>
  <w:style w:type="character" w:customStyle="1" w:styleId="SangradetextonormalCar">
    <w:name w:val="Sangría de texto normal Car"/>
    <w:basedOn w:val="Fuentedeprrafopredeter"/>
    <w:link w:val="Sangradetextonormal"/>
    <w:uiPriority w:val="99"/>
    <w:semiHidden/>
    <w:locked/>
    <w:rsid w:val="004B36D5"/>
    <w:rPr>
      <w:rFonts w:ascii="Arial" w:hAnsi="Arial" w:cs="Times New Roman"/>
      <w:sz w:val="20"/>
      <w:szCs w:val="20"/>
      <w:lang w:val="es-ES" w:eastAsia="es-ES"/>
    </w:rPr>
  </w:style>
  <w:style w:type="paragraph" w:customStyle="1" w:styleId="Ciudadyprovincia">
    <w:name w:val="Ciudad y provincia"/>
    <w:basedOn w:val="Textoindependiente"/>
    <w:next w:val="Textoindependiente"/>
    <w:uiPriority w:val="99"/>
    <w:rsid w:val="00E97F01"/>
    <w:pPr>
      <w:keepNext/>
    </w:pPr>
  </w:style>
  <w:style w:type="paragraph" w:customStyle="1" w:styleId="Organizacin">
    <w:name w:val="Organización"/>
    <w:basedOn w:val="Normal"/>
    <w:next w:val="Normal"/>
    <w:autoRedefine/>
    <w:uiPriority w:val="99"/>
    <w:rsid w:val="00E97F01"/>
    <w:pPr>
      <w:tabs>
        <w:tab w:val="left" w:pos="2160"/>
        <w:tab w:val="right" w:pos="6480"/>
      </w:tabs>
      <w:spacing w:before="240" w:after="40" w:line="220" w:lineRule="atLeast"/>
      <w:ind w:left="2093" w:hanging="2093"/>
    </w:pPr>
  </w:style>
  <w:style w:type="paragraph" w:customStyle="1" w:styleId="Organizacinuno">
    <w:name w:val="Organización uno"/>
    <w:basedOn w:val="Organizacin"/>
    <w:next w:val="Normal"/>
    <w:autoRedefine/>
    <w:uiPriority w:val="99"/>
    <w:rsid w:val="00E97F01"/>
    <w:pPr>
      <w:tabs>
        <w:tab w:val="clear" w:pos="2160"/>
        <w:tab w:val="clear" w:pos="6480"/>
        <w:tab w:val="left" w:pos="1526"/>
        <w:tab w:val="right" w:pos="5920"/>
      </w:tabs>
      <w:spacing w:before="0" w:after="0" w:line="240" w:lineRule="auto"/>
      <w:ind w:left="0" w:firstLine="0"/>
      <w:jc w:val="both"/>
    </w:pPr>
    <w:rPr>
      <w:sz w:val="18"/>
    </w:rPr>
  </w:style>
  <w:style w:type="paragraph" w:styleId="Fecha">
    <w:name w:val="Date"/>
    <w:basedOn w:val="Textoindependiente"/>
    <w:link w:val="FechaCar"/>
    <w:uiPriority w:val="99"/>
    <w:rsid w:val="00E97F01"/>
    <w:pPr>
      <w:keepNext/>
    </w:pPr>
  </w:style>
  <w:style w:type="character" w:customStyle="1" w:styleId="FechaCar">
    <w:name w:val="Fecha Car"/>
    <w:basedOn w:val="Fuentedeprrafopredeter"/>
    <w:link w:val="Fecha"/>
    <w:uiPriority w:val="99"/>
    <w:semiHidden/>
    <w:locked/>
    <w:rsid w:val="004B36D5"/>
    <w:rPr>
      <w:rFonts w:ascii="Arial" w:hAnsi="Arial" w:cs="Times New Roman"/>
      <w:sz w:val="20"/>
      <w:szCs w:val="20"/>
      <w:lang w:val="es-ES" w:eastAsia="es-ES"/>
    </w:rPr>
  </w:style>
  <w:style w:type="paragraph" w:customStyle="1" w:styleId="Ttulodeldocumento">
    <w:name w:val="Título del documento"/>
    <w:basedOn w:val="Normal"/>
    <w:next w:val="Normal"/>
    <w:uiPriority w:val="99"/>
    <w:rsid w:val="00E97F01"/>
    <w:pPr>
      <w:spacing w:after="220"/>
      <w:jc w:val="both"/>
    </w:pPr>
    <w:rPr>
      <w:spacing w:val="-20"/>
      <w:sz w:val="48"/>
    </w:rPr>
  </w:style>
  <w:style w:type="character" w:styleId="nfasis">
    <w:name w:val="Emphasis"/>
    <w:basedOn w:val="Fuentedeprrafopredeter"/>
    <w:uiPriority w:val="99"/>
    <w:qFormat/>
    <w:rsid w:val="00E97F01"/>
    <w:rPr>
      <w:rFonts w:ascii="Arial Black" w:hAnsi="Arial Black" w:cs="Times New Roman"/>
      <w:spacing w:val="-8"/>
      <w:sz w:val="18"/>
    </w:rPr>
  </w:style>
  <w:style w:type="paragraph" w:customStyle="1" w:styleId="Encabezado-base">
    <w:name w:val="Encabezado - base"/>
    <w:basedOn w:val="Normal"/>
    <w:uiPriority w:val="99"/>
    <w:rsid w:val="00E97F01"/>
    <w:pPr>
      <w:jc w:val="both"/>
    </w:pPr>
  </w:style>
  <w:style w:type="paragraph" w:styleId="Piedepgina">
    <w:name w:val="footer"/>
    <w:basedOn w:val="Encabezado-base"/>
    <w:link w:val="PiedepginaCar"/>
    <w:uiPriority w:val="99"/>
    <w:rsid w:val="00E97F01"/>
    <w:pPr>
      <w:tabs>
        <w:tab w:val="right" w:pos="6840"/>
      </w:tabs>
      <w:spacing w:line="220" w:lineRule="atLeast"/>
    </w:pPr>
    <w:rPr>
      <w:b/>
      <w:sz w:val="18"/>
    </w:rPr>
  </w:style>
  <w:style w:type="character" w:customStyle="1" w:styleId="PiedepginaCar">
    <w:name w:val="Pie de página Car"/>
    <w:basedOn w:val="Fuentedeprrafopredeter"/>
    <w:link w:val="Piedepgina"/>
    <w:uiPriority w:val="99"/>
    <w:locked/>
    <w:rsid w:val="004B36D5"/>
    <w:rPr>
      <w:rFonts w:ascii="Arial" w:hAnsi="Arial" w:cs="Times New Roman"/>
      <w:sz w:val="20"/>
      <w:szCs w:val="20"/>
      <w:lang w:val="es-ES" w:eastAsia="es-ES"/>
    </w:rPr>
  </w:style>
  <w:style w:type="paragraph" w:styleId="Encabezado">
    <w:name w:val="header"/>
    <w:basedOn w:val="Encabezado-base"/>
    <w:link w:val="EncabezadoCar"/>
    <w:uiPriority w:val="99"/>
    <w:rsid w:val="00E97F01"/>
    <w:pPr>
      <w:spacing w:line="220" w:lineRule="atLeast"/>
    </w:pPr>
  </w:style>
  <w:style w:type="character" w:customStyle="1" w:styleId="EncabezadoCar">
    <w:name w:val="Encabezado Car"/>
    <w:basedOn w:val="Fuentedeprrafopredeter"/>
    <w:link w:val="Encabezado"/>
    <w:uiPriority w:val="99"/>
    <w:locked/>
    <w:rsid w:val="004B36D5"/>
    <w:rPr>
      <w:rFonts w:ascii="Arial" w:hAnsi="Arial" w:cs="Times New Roman"/>
      <w:sz w:val="20"/>
      <w:szCs w:val="20"/>
      <w:lang w:val="es-ES" w:eastAsia="es-ES"/>
    </w:rPr>
  </w:style>
  <w:style w:type="paragraph" w:customStyle="1" w:styleId="Ttulo-base">
    <w:name w:val="Título - base"/>
    <w:basedOn w:val="Textoindependiente"/>
    <w:next w:val="Textoindependiente"/>
    <w:uiPriority w:val="99"/>
    <w:rsid w:val="00E97F01"/>
    <w:pPr>
      <w:keepNext/>
      <w:keepLines/>
      <w:spacing w:after="0"/>
    </w:pPr>
    <w:rPr>
      <w:spacing w:val="-4"/>
      <w:sz w:val="18"/>
    </w:rPr>
  </w:style>
  <w:style w:type="paragraph" w:customStyle="1" w:styleId="Institucin">
    <w:name w:val="Institución"/>
    <w:basedOn w:val="Normal"/>
    <w:next w:val="Logro"/>
    <w:autoRedefine/>
    <w:uiPriority w:val="99"/>
    <w:rsid w:val="00E97F01"/>
    <w:pPr>
      <w:tabs>
        <w:tab w:val="left" w:pos="2160"/>
        <w:tab w:val="right" w:pos="6480"/>
      </w:tabs>
      <w:spacing w:before="240" w:after="60" w:line="220" w:lineRule="atLeast"/>
    </w:pPr>
  </w:style>
  <w:style w:type="character" w:customStyle="1" w:styleId="Profesin">
    <w:name w:val="Profesión"/>
    <w:basedOn w:val="Fuentedeprrafopredeter"/>
    <w:uiPriority w:val="99"/>
    <w:rsid w:val="00E97F01"/>
    <w:rPr>
      <w:rFonts w:cs="Times New Roman"/>
    </w:rPr>
  </w:style>
  <w:style w:type="paragraph" w:customStyle="1" w:styleId="Puesto1">
    <w:name w:val="Puesto1"/>
    <w:next w:val="Logro"/>
    <w:uiPriority w:val="99"/>
    <w:rsid w:val="00E97F01"/>
    <w:pPr>
      <w:spacing w:after="60" w:line="220" w:lineRule="atLeast"/>
    </w:pPr>
    <w:rPr>
      <w:rFonts w:ascii="Arial Black" w:hAnsi="Arial Black"/>
      <w:spacing w:val="-10"/>
      <w:lang w:val="es-ES" w:eastAsia="es-ES"/>
    </w:rPr>
  </w:style>
  <w:style w:type="character" w:customStyle="1" w:styleId="Rtuloconnfasis">
    <w:name w:val="Rótulo con énfasis"/>
    <w:uiPriority w:val="99"/>
    <w:rsid w:val="00E97F01"/>
    <w:rPr>
      <w:rFonts w:ascii="Arial Black" w:hAnsi="Arial Black"/>
      <w:spacing w:val="-6"/>
      <w:sz w:val="18"/>
    </w:rPr>
  </w:style>
  <w:style w:type="paragraph" w:customStyle="1" w:styleId="Nombre">
    <w:name w:val="Nombre"/>
    <w:basedOn w:val="Normal"/>
    <w:next w:val="Normal"/>
    <w:uiPriority w:val="99"/>
    <w:rsid w:val="00E97F01"/>
    <w:pPr>
      <w:pBdr>
        <w:bottom w:val="single" w:sz="6" w:space="4" w:color="auto"/>
      </w:pBdr>
      <w:spacing w:after="440" w:line="240" w:lineRule="atLeast"/>
    </w:pPr>
    <w:rPr>
      <w:rFonts w:ascii="Arial Black" w:hAnsi="Arial Black"/>
      <w:spacing w:val="-35"/>
      <w:sz w:val="54"/>
    </w:rPr>
  </w:style>
  <w:style w:type="paragraph" w:customStyle="1" w:styleId="Ttulodeseccin">
    <w:name w:val="Título de sección"/>
    <w:basedOn w:val="Normal"/>
    <w:next w:val="Normal"/>
    <w:autoRedefine/>
    <w:uiPriority w:val="99"/>
    <w:rsid w:val="00E97F01"/>
    <w:pPr>
      <w:spacing w:before="220" w:line="220" w:lineRule="atLeast"/>
    </w:pPr>
    <w:rPr>
      <w:rFonts w:ascii="Arial Black" w:hAnsi="Arial Black"/>
      <w:spacing w:val="-10"/>
    </w:rPr>
  </w:style>
  <w:style w:type="paragraph" w:customStyle="1" w:styleId="Sinttulo">
    <w:name w:val="Sin título"/>
    <w:basedOn w:val="Ttulodeseccin"/>
    <w:uiPriority w:val="99"/>
    <w:rsid w:val="00E97F01"/>
  </w:style>
  <w:style w:type="paragraph" w:customStyle="1" w:styleId="Objetivo">
    <w:name w:val="Objetivo"/>
    <w:basedOn w:val="Normal"/>
    <w:next w:val="Textoindependiente"/>
    <w:uiPriority w:val="99"/>
    <w:rsid w:val="00E97F01"/>
    <w:pPr>
      <w:spacing w:before="240" w:after="220" w:line="220" w:lineRule="atLeast"/>
    </w:pPr>
  </w:style>
  <w:style w:type="character" w:styleId="Nmerodepgina">
    <w:name w:val="page number"/>
    <w:basedOn w:val="Fuentedeprrafopredeter"/>
    <w:uiPriority w:val="99"/>
    <w:rsid w:val="00E97F01"/>
    <w:rPr>
      <w:rFonts w:ascii="Arial" w:hAnsi="Arial" w:cs="Times New Roman"/>
      <w:sz w:val="18"/>
    </w:rPr>
  </w:style>
  <w:style w:type="paragraph" w:customStyle="1" w:styleId="Datospersonales">
    <w:name w:val="Datos personales"/>
    <w:basedOn w:val="Textoindependiente"/>
    <w:uiPriority w:val="99"/>
    <w:rsid w:val="00E97F01"/>
    <w:pPr>
      <w:spacing w:after="120" w:line="240" w:lineRule="exact"/>
      <w:ind w:left="-1080" w:right="1080"/>
    </w:pPr>
    <w:rPr>
      <w:i/>
      <w:spacing w:val="0"/>
      <w:sz w:val="22"/>
    </w:rPr>
  </w:style>
  <w:style w:type="paragraph" w:customStyle="1" w:styleId="Informacinpersonal">
    <w:name w:val="Información personal"/>
    <w:basedOn w:val="Logro"/>
    <w:next w:val="Logro"/>
    <w:uiPriority w:val="99"/>
    <w:rsid w:val="00E97F01"/>
    <w:pPr>
      <w:numPr>
        <w:numId w:val="0"/>
      </w:numPr>
      <w:spacing w:before="240"/>
      <w:ind w:left="245" w:hanging="245"/>
    </w:pPr>
  </w:style>
  <w:style w:type="paragraph" w:customStyle="1" w:styleId="Subttulodeseccin">
    <w:name w:val="Subtítulo de sección"/>
    <w:basedOn w:val="Ttulodeseccin"/>
    <w:next w:val="Normal"/>
    <w:uiPriority w:val="99"/>
    <w:rsid w:val="00E97F01"/>
    <w:rPr>
      <w:b/>
      <w:spacing w:val="0"/>
    </w:rPr>
  </w:style>
  <w:style w:type="character" w:styleId="Hipervnculo">
    <w:name w:val="Hyperlink"/>
    <w:basedOn w:val="Fuentedeprrafopredeter"/>
    <w:uiPriority w:val="99"/>
    <w:rsid w:val="00E97F01"/>
    <w:rPr>
      <w:rFonts w:cs="Times New Roman"/>
      <w:color w:val="0000FF"/>
      <w:u w:val="single"/>
    </w:rPr>
  </w:style>
  <w:style w:type="character" w:styleId="Hipervnculovisitado">
    <w:name w:val="FollowedHyperlink"/>
    <w:basedOn w:val="Fuentedeprrafopredeter"/>
    <w:uiPriority w:val="99"/>
    <w:rsid w:val="00E97F01"/>
    <w:rPr>
      <w:rFonts w:cs="Times New Roman"/>
      <w:color w:val="800080"/>
      <w:u w:val="single"/>
    </w:rPr>
  </w:style>
  <w:style w:type="paragraph" w:styleId="Textoindependiente2">
    <w:name w:val="Body Text 2"/>
    <w:basedOn w:val="Normal"/>
    <w:link w:val="Textoindependiente2Car"/>
    <w:uiPriority w:val="99"/>
    <w:rsid w:val="00E97F01"/>
    <w:rPr>
      <w:rFonts w:ascii="Verdana" w:hAnsi="Verdana" w:cs="Arial"/>
      <w:sz w:val="18"/>
      <w:szCs w:val="18"/>
      <w:lang w:val="en-GB"/>
    </w:rPr>
  </w:style>
  <w:style w:type="character" w:customStyle="1" w:styleId="Textoindependiente2Car">
    <w:name w:val="Texto independiente 2 Car"/>
    <w:basedOn w:val="Fuentedeprrafopredeter"/>
    <w:link w:val="Textoindependiente2"/>
    <w:uiPriority w:val="99"/>
    <w:semiHidden/>
    <w:locked/>
    <w:rsid w:val="004B36D5"/>
    <w:rPr>
      <w:rFonts w:ascii="Arial" w:hAnsi="Arial" w:cs="Times New Roman"/>
      <w:sz w:val="20"/>
      <w:szCs w:val="20"/>
      <w:lang w:val="es-ES" w:eastAsia="es-ES"/>
    </w:rPr>
  </w:style>
  <w:style w:type="table" w:styleId="Tablaconcuadrcula">
    <w:name w:val="Table Grid"/>
    <w:basedOn w:val="Tablanormal"/>
    <w:uiPriority w:val="99"/>
    <w:rsid w:val="00E458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hievement">
    <w:name w:val="Achievement"/>
    <w:basedOn w:val="Textoindependiente"/>
    <w:uiPriority w:val="99"/>
    <w:rsid w:val="004A5A99"/>
    <w:pPr>
      <w:numPr>
        <w:numId w:val="3"/>
      </w:numPr>
      <w:spacing w:after="60"/>
    </w:pPr>
    <w:rPr>
      <w:lang w:val="en-US" w:eastAsia="en-US"/>
    </w:rPr>
  </w:style>
  <w:style w:type="paragraph" w:customStyle="1" w:styleId="Institution">
    <w:name w:val="Institution"/>
    <w:basedOn w:val="Normal"/>
    <w:next w:val="Achievement"/>
    <w:autoRedefine/>
    <w:uiPriority w:val="99"/>
    <w:rsid w:val="009F3C70"/>
    <w:pPr>
      <w:tabs>
        <w:tab w:val="left" w:pos="2160"/>
        <w:tab w:val="right" w:pos="6480"/>
      </w:tabs>
      <w:spacing w:before="240" w:after="60" w:line="220" w:lineRule="atLeast"/>
    </w:pPr>
    <w:rPr>
      <w:lang w:val="en-US" w:eastAsia="en-US"/>
    </w:rPr>
  </w:style>
  <w:style w:type="paragraph" w:styleId="Prrafodelista">
    <w:name w:val="List Paragraph"/>
    <w:basedOn w:val="Normal"/>
    <w:uiPriority w:val="99"/>
    <w:qFormat/>
    <w:rsid w:val="009B207E"/>
    <w:pPr>
      <w:ind w:left="720"/>
    </w:pPr>
  </w:style>
  <w:style w:type="table" w:styleId="Tablabsica3">
    <w:name w:val="Table Simple 3"/>
    <w:basedOn w:val="Tablanormal"/>
    <w:uiPriority w:val="99"/>
    <w:rsid w:val="007540FD"/>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absica2">
    <w:name w:val="Table Simple 2"/>
    <w:basedOn w:val="Tablanormal"/>
    <w:uiPriority w:val="99"/>
    <w:rsid w:val="007540FD"/>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character" w:customStyle="1" w:styleId="googqs-tidbit1">
    <w:name w:val="goog_qs-tidbit1"/>
    <w:basedOn w:val="Fuentedeprrafopredeter"/>
    <w:rsid w:val="00F45768"/>
    <w:rPr>
      <w:vanish w:val="0"/>
      <w:webHidden w:val="0"/>
      <w:specVanish w:val="0"/>
    </w:rPr>
  </w:style>
  <w:style w:type="paragraph" w:styleId="Textodeglobo">
    <w:name w:val="Balloon Text"/>
    <w:basedOn w:val="Normal"/>
    <w:link w:val="TextodegloboCar"/>
    <w:uiPriority w:val="99"/>
    <w:semiHidden/>
    <w:unhideWhenUsed/>
    <w:rsid w:val="00DD3780"/>
    <w:rPr>
      <w:rFonts w:ascii="Tahoma" w:hAnsi="Tahoma" w:cs="Tahoma"/>
      <w:sz w:val="16"/>
      <w:szCs w:val="16"/>
    </w:rPr>
  </w:style>
  <w:style w:type="character" w:customStyle="1" w:styleId="TextodegloboCar">
    <w:name w:val="Texto de globo Car"/>
    <w:basedOn w:val="Fuentedeprrafopredeter"/>
    <w:link w:val="Textodeglobo"/>
    <w:uiPriority w:val="99"/>
    <w:semiHidden/>
    <w:rsid w:val="00DD3780"/>
    <w:rPr>
      <w:rFonts w:ascii="Tahoma" w:hAnsi="Tahoma" w:cs="Tahoma"/>
      <w:sz w:val="16"/>
      <w:szCs w:val="16"/>
      <w:lang w:val="es-ES" w:eastAsia="es-ES"/>
    </w:rPr>
  </w:style>
  <w:style w:type="character" w:styleId="Textoennegrita">
    <w:name w:val="Strong"/>
    <w:basedOn w:val="Fuentedeprrafopredeter"/>
    <w:uiPriority w:val="22"/>
    <w:qFormat/>
    <w:locked/>
    <w:rsid w:val="00EB7A3A"/>
    <w:rPr>
      <w:b/>
      <w:bCs/>
    </w:rPr>
  </w:style>
  <w:style w:type="character" w:customStyle="1" w:styleId="apple-converted-space">
    <w:name w:val="apple-converted-space"/>
    <w:basedOn w:val="Fuentedeprrafopredeter"/>
    <w:rsid w:val="003D05C5"/>
  </w:style>
  <w:style w:type="paragraph" w:styleId="NormalWeb">
    <w:name w:val="Normal (Web)"/>
    <w:basedOn w:val="Normal"/>
    <w:uiPriority w:val="99"/>
    <w:unhideWhenUsed/>
    <w:rsid w:val="003D05C5"/>
    <w:pPr>
      <w:spacing w:before="100" w:beforeAutospacing="1" w:after="100" w:afterAutospacing="1"/>
    </w:pPr>
    <w:rPr>
      <w:rFonts w:ascii="Times" w:eastAsiaTheme="minorEastAsia" w:hAnsi="Times"/>
      <w:lang w:val="es-CO" w:eastAsia="en-US"/>
    </w:rPr>
  </w:style>
  <w:style w:type="character" w:styleId="Mencinsinresolver">
    <w:name w:val="Unresolved Mention"/>
    <w:basedOn w:val="Fuentedeprrafopredeter"/>
    <w:uiPriority w:val="99"/>
    <w:semiHidden/>
    <w:unhideWhenUsed/>
    <w:rsid w:val="00A779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520128">
      <w:bodyDiv w:val="1"/>
      <w:marLeft w:val="0"/>
      <w:marRight w:val="0"/>
      <w:marTop w:val="0"/>
      <w:marBottom w:val="0"/>
      <w:divBdr>
        <w:top w:val="none" w:sz="0" w:space="0" w:color="auto"/>
        <w:left w:val="none" w:sz="0" w:space="0" w:color="auto"/>
        <w:bottom w:val="none" w:sz="0" w:space="0" w:color="auto"/>
        <w:right w:val="none" w:sz="0" w:space="0" w:color="auto"/>
      </w:divBdr>
    </w:div>
    <w:div w:id="410006918">
      <w:bodyDiv w:val="1"/>
      <w:marLeft w:val="0"/>
      <w:marRight w:val="0"/>
      <w:marTop w:val="0"/>
      <w:marBottom w:val="0"/>
      <w:divBdr>
        <w:top w:val="none" w:sz="0" w:space="0" w:color="auto"/>
        <w:left w:val="none" w:sz="0" w:space="0" w:color="auto"/>
        <w:bottom w:val="none" w:sz="0" w:space="0" w:color="auto"/>
        <w:right w:val="none" w:sz="0" w:space="0" w:color="auto"/>
      </w:divBdr>
    </w:div>
    <w:div w:id="1055548433">
      <w:bodyDiv w:val="1"/>
      <w:marLeft w:val="0"/>
      <w:marRight w:val="0"/>
      <w:marTop w:val="0"/>
      <w:marBottom w:val="0"/>
      <w:divBdr>
        <w:top w:val="none" w:sz="0" w:space="0" w:color="auto"/>
        <w:left w:val="none" w:sz="0" w:space="0" w:color="auto"/>
        <w:bottom w:val="none" w:sz="0" w:space="0" w:color="auto"/>
        <w:right w:val="none" w:sz="0" w:space="0" w:color="auto"/>
      </w:divBdr>
      <w:divsChild>
        <w:div w:id="2031376098">
          <w:marLeft w:val="0"/>
          <w:marRight w:val="0"/>
          <w:marTop w:val="0"/>
          <w:marBottom w:val="0"/>
          <w:divBdr>
            <w:top w:val="none" w:sz="0" w:space="0" w:color="auto"/>
            <w:left w:val="none" w:sz="0" w:space="0" w:color="auto"/>
            <w:bottom w:val="none" w:sz="0" w:space="0" w:color="auto"/>
            <w:right w:val="none" w:sz="0" w:space="0" w:color="auto"/>
          </w:divBdr>
          <w:divsChild>
            <w:div w:id="1911647680">
              <w:marLeft w:val="0"/>
              <w:marRight w:val="0"/>
              <w:marTop w:val="0"/>
              <w:marBottom w:val="0"/>
              <w:divBdr>
                <w:top w:val="none" w:sz="0" w:space="0" w:color="auto"/>
                <w:left w:val="none" w:sz="0" w:space="0" w:color="auto"/>
                <w:bottom w:val="none" w:sz="0" w:space="0" w:color="auto"/>
                <w:right w:val="none" w:sz="0" w:space="0" w:color="auto"/>
              </w:divBdr>
              <w:divsChild>
                <w:div w:id="1265071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918345">
      <w:marLeft w:val="0"/>
      <w:marRight w:val="0"/>
      <w:marTop w:val="0"/>
      <w:marBottom w:val="0"/>
      <w:divBdr>
        <w:top w:val="none" w:sz="0" w:space="0" w:color="auto"/>
        <w:left w:val="none" w:sz="0" w:space="0" w:color="auto"/>
        <w:bottom w:val="none" w:sz="0" w:space="0" w:color="auto"/>
        <w:right w:val="none" w:sz="0" w:space="0" w:color="auto"/>
      </w:divBdr>
    </w:div>
    <w:div w:id="1367101233">
      <w:bodyDiv w:val="1"/>
      <w:marLeft w:val="0"/>
      <w:marRight w:val="0"/>
      <w:marTop w:val="0"/>
      <w:marBottom w:val="0"/>
      <w:divBdr>
        <w:top w:val="none" w:sz="0" w:space="0" w:color="auto"/>
        <w:left w:val="none" w:sz="0" w:space="0" w:color="auto"/>
        <w:bottom w:val="none" w:sz="0" w:space="0" w:color="auto"/>
        <w:right w:val="none" w:sz="0" w:space="0" w:color="auto"/>
      </w:divBdr>
    </w:div>
    <w:div w:id="18167253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cholar.google.es/citations?user=TrDGUwUAAAAJ&amp;hl=es" TargetMode="External"/><Relationship Id="rId18"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cienti.colciencias.gov.co:8081/cvlac/visualizador/generarCurriculoCv.do?cod_rh=0001533896"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beronica.narvaez@cecar.edu.co" TargetMode="External"/><Relationship Id="rId5" Type="http://schemas.openxmlformats.org/officeDocument/2006/relationships/settings" Target="settings.xml"/><Relationship Id="rId15" Type="http://schemas.openxmlformats.org/officeDocument/2006/relationships/header" Target="header1.xml"/><Relationship Id="rId10" Type="http://schemas.microsoft.com/office/2007/relationships/hdphoto" Target="media/hdphoto1.wdp"/><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libros.cecar.edu.co/index.php/CECAR/catalog/series/derhcp"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scienti.colciencias.gov.co:8081/cvlac/visualizador/generarCurriculoCv.do?cod_rh=0001533896" TargetMode="External"/><Relationship Id="rId2" Type="http://schemas.openxmlformats.org/officeDocument/2006/relationships/hyperlink" Target="mailto:beronica.narvaez@cecar.edu.co" TargetMode="External"/><Relationship Id="rId1" Type="http://schemas.openxmlformats.org/officeDocument/2006/relationships/hyperlink" Target="mailto:beronarvaez@gmail.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Archivos%20de%20programa\Microsoft%20Office\Plantillas\Otros%20documentos\Curr&#237;culo%20profesional.dot" TargetMode="External"/></Relationships>
</file>

<file path=word/theme/theme1.xml><?xml version="1.0" encoding="utf-8"?>
<a:theme xmlns:a="http://schemas.openxmlformats.org/drawingml/2006/main" name="Office Theme">
  <a:themeElements>
    <a:clrScheme name="Claridad">
      <a:dk1>
        <a:srgbClr val="292934"/>
      </a:dk1>
      <a:lt1>
        <a:srgbClr val="FFFFFF"/>
      </a:lt1>
      <a:dk2>
        <a:srgbClr val="D2533C"/>
      </a:dk2>
      <a:lt2>
        <a:srgbClr val="F3F2DC"/>
      </a:lt2>
      <a:accent1>
        <a:srgbClr val="93A299"/>
      </a:accent1>
      <a:accent2>
        <a:srgbClr val="AD8F67"/>
      </a:accent2>
      <a:accent3>
        <a:srgbClr val="726056"/>
      </a:accent3>
      <a:accent4>
        <a:srgbClr val="4C5A6A"/>
      </a:accent4>
      <a:accent5>
        <a:srgbClr val="808DA0"/>
      </a:accent5>
      <a:accent6>
        <a:srgbClr val="79463D"/>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A950DA7-A947-4AC6-9A91-EF1D8FD79E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C:\Archivos de programa\Microsoft Office\Plantillas\Otros documentos\Currículo profesional.dot</Template>
  <TotalTime>1</TotalTime>
  <Pages>2</Pages>
  <Words>340</Words>
  <Characters>1875</Characters>
  <Application>Microsoft Office Word</Application>
  <DocSecurity>0</DocSecurity>
  <Lines>15</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BERONICA NARVAEZ MERCADO</vt:lpstr>
      <vt:lpstr>MAV Resume 04</vt:lpstr>
    </vt:vector>
  </TitlesOfParts>
  <Company>Windows 7 PoInT</Company>
  <LinksUpToDate>false</LinksUpToDate>
  <CharactersWithSpaces>2211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BERÓNICA NARVÁEZ MERCADO</dc:title>
  <dc:creator>Mario A. Vargas</dc:creator>
  <cp:lastModifiedBy>beronica.narvaez</cp:lastModifiedBy>
  <cp:revision>2</cp:revision>
  <cp:lastPrinted>2015-01-20T13:48:00Z</cp:lastPrinted>
  <dcterms:created xsi:type="dcterms:W3CDTF">2025-06-25T01:58:00Z</dcterms:created>
  <dcterms:modified xsi:type="dcterms:W3CDTF">2025-06-25T01:58:00Z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48130282</vt:i4>
  </property>
  <property fmtid="{D5CDD505-2E9C-101B-9397-08002B2CF9AE}" pid="3" name="_EmailSubject">
    <vt:lpwstr>documentos solicitados por Maynor</vt:lpwstr>
  </property>
  <property fmtid="{D5CDD505-2E9C-101B-9397-08002B2CF9AE}" pid="4" name="_AuthorEmail">
    <vt:lpwstr>mvargas@llobet.co.cr</vt:lpwstr>
  </property>
  <property fmtid="{D5CDD505-2E9C-101B-9397-08002B2CF9AE}" pid="5" name="_AuthorEmailDisplayName">
    <vt:lpwstr>Marlyn Vargas</vt:lpwstr>
  </property>
  <property fmtid="{D5CDD505-2E9C-101B-9397-08002B2CF9AE}" pid="6" name="_ReviewingToolsShownOnce">
    <vt:lpwstr/>
  </property>
</Properties>
</file>